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2AB" w:rsidRPr="00312CE0" w:rsidRDefault="00FF62AB" w:rsidP="004D0C77">
      <w:pPr>
        <w:jc w:val="center"/>
        <w:rPr>
          <w:b/>
          <w:i/>
          <w:sz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style="position:absolute;left:0;text-align:left;margin-left:-36pt;margin-top:-6.7pt;width:93.05pt;height:78.7pt;z-index:-251658240;visibility:visible">
            <v:imagedata r:id="rId4" o:title=""/>
          </v:shape>
        </w:pict>
      </w:r>
      <w:r w:rsidRPr="00312CE0">
        <w:rPr>
          <w:b/>
          <w:i/>
          <w:noProof/>
          <w:sz w:val="30"/>
        </w:rPr>
        <w:t>IV Pływacki Dziń Dziecka</w:t>
      </w:r>
      <w:r w:rsidRPr="00312CE0">
        <w:rPr>
          <w:b/>
          <w:i/>
          <w:sz w:val="30"/>
        </w:rPr>
        <w:t xml:space="preserve">  Gminy Chełmiec</w:t>
      </w:r>
    </w:p>
    <w:p w:rsidR="00FF62AB" w:rsidRDefault="00FF62AB" w:rsidP="005474F3">
      <w:pPr>
        <w:rPr>
          <w:b/>
          <w:i/>
        </w:rPr>
      </w:pPr>
      <w:r>
        <w:rPr>
          <w:b/>
          <w:i/>
        </w:rPr>
        <w:t xml:space="preserve">                           </w:t>
      </w:r>
    </w:p>
    <w:p w:rsidR="00FF62AB" w:rsidRDefault="00FF62AB" w:rsidP="005474F3">
      <w:pPr>
        <w:rPr>
          <w:b/>
          <w:i/>
        </w:rPr>
      </w:pPr>
    </w:p>
    <w:p w:rsidR="00FF62AB" w:rsidRPr="00385ED2" w:rsidRDefault="00FF62AB" w:rsidP="005474F3">
      <w:pPr>
        <w:rPr>
          <w:b/>
          <w:i/>
        </w:rPr>
      </w:pPr>
      <w:r>
        <w:rPr>
          <w:b/>
          <w:i/>
        </w:rPr>
        <w:t xml:space="preserve">                   </w:t>
      </w:r>
      <w:r w:rsidRPr="00385ED2">
        <w:rPr>
          <w:b/>
          <w:i/>
        </w:rPr>
        <w:t>wyniki</w:t>
      </w:r>
    </w:p>
    <w:p w:rsidR="00FF62AB" w:rsidRPr="00312CE0" w:rsidRDefault="00FF62AB" w:rsidP="00585B4A">
      <w:pPr>
        <w:jc w:val="center"/>
        <w:rPr>
          <w:sz w:val="2"/>
        </w:rPr>
      </w:pPr>
    </w:p>
    <w:p w:rsidR="00FF62AB" w:rsidRPr="00385ED2" w:rsidRDefault="00FF62AB" w:rsidP="00585B4A">
      <w:pPr>
        <w:pStyle w:val="BodyTextIndent"/>
        <w:spacing w:line="312" w:lineRule="auto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Dziewczęta o</w:t>
      </w:r>
      <w:r w:rsidRPr="00385ED2">
        <w:rPr>
          <w:b/>
          <w:bCs/>
          <w:sz w:val="24"/>
          <w:szCs w:val="24"/>
        </w:rPr>
        <w:t>ddziały specjalne</w:t>
      </w:r>
      <w:r>
        <w:rPr>
          <w:b/>
          <w:bCs/>
          <w:sz w:val="24"/>
          <w:szCs w:val="24"/>
        </w:rPr>
        <w:t xml:space="preserve"> </w:t>
      </w:r>
      <w:r w:rsidRPr="00385ED2">
        <w:rPr>
          <w:b/>
          <w:bCs/>
          <w:sz w:val="24"/>
          <w:szCs w:val="24"/>
        </w:rPr>
        <w:t xml:space="preserve">          styl dowolny </w:t>
      </w:r>
      <w:smartTag w:uri="urn:schemas-microsoft-com:office:smarttags" w:element="metricconverter">
        <w:smartTagPr>
          <w:attr w:name="ProductID" w:val="25 m"/>
        </w:smartTagPr>
        <w:r w:rsidRPr="00385ED2">
          <w:rPr>
            <w:b/>
            <w:bCs/>
            <w:sz w:val="24"/>
            <w:szCs w:val="24"/>
          </w:rPr>
          <w:t>25 m</w:t>
        </w:r>
      </w:smartTag>
    </w:p>
    <w:p w:rsidR="00FF62AB" w:rsidRPr="00312CE0" w:rsidRDefault="00FF62AB" w:rsidP="00585B4A">
      <w:pPr>
        <w:pStyle w:val="BodyTextIndent"/>
        <w:spacing w:line="312" w:lineRule="auto"/>
        <w:ind w:left="0"/>
        <w:jc w:val="center"/>
        <w:rPr>
          <w:b/>
          <w:bCs/>
          <w:sz w:val="8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 miejsce: </w:t>
            </w:r>
            <w:r>
              <w:t>Mróz Gabriela</w:t>
            </w:r>
          </w:p>
        </w:tc>
        <w:tc>
          <w:tcPr>
            <w:tcW w:w="1730" w:type="dxa"/>
          </w:tcPr>
          <w:p w:rsidR="00FF62AB" w:rsidRPr="00A45AE7" w:rsidRDefault="00FF62AB" w:rsidP="008568F6">
            <w:pPr>
              <w:spacing w:line="360" w:lineRule="auto"/>
              <w:jc w:val="center"/>
              <w:rPr>
                <w:color w:val="FF0000"/>
              </w:rPr>
            </w:pPr>
            <w:r w:rsidRPr="00D85BDB">
              <w:t>20,84</w:t>
            </w:r>
          </w:p>
        </w:tc>
      </w:tr>
    </w:tbl>
    <w:p w:rsidR="00FF62AB" w:rsidRPr="00312CE0" w:rsidRDefault="00FF62AB" w:rsidP="00585B4A">
      <w:pPr>
        <w:pStyle w:val="BodyTextIndent"/>
        <w:spacing w:line="312" w:lineRule="auto"/>
        <w:ind w:left="0"/>
        <w:jc w:val="center"/>
        <w:rPr>
          <w:b/>
          <w:bCs/>
          <w:sz w:val="6"/>
          <w:szCs w:val="24"/>
        </w:rPr>
      </w:pPr>
    </w:p>
    <w:p w:rsidR="00FF62AB" w:rsidRPr="00385ED2" w:rsidRDefault="00FF62AB" w:rsidP="00585B4A">
      <w:pPr>
        <w:pStyle w:val="BodyTextIndent"/>
        <w:spacing w:line="312" w:lineRule="auto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Chłopcy o</w:t>
      </w:r>
      <w:r w:rsidRPr="00385ED2">
        <w:rPr>
          <w:b/>
          <w:bCs/>
          <w:sz w:val="24"/>
          <w:szCs w:val="24"/>
        </w:rPr>
        <w:t>ddziały specjalne</w:t>
      </w:r>
      <w:r>
        <w:rPr>
          <w:b/>
          <w:bCs/>
          <w:sz w:val="24"/>
          <w:szCs w:val="24"/>
        </w:rPr>
        <w:t xml:space="preserve"> </w:t>
      </w:r>
      <w:r w:rsidRPr="00385ED2">
        <w:rPr>
          <w:b/>
          <w:bCs/>
          <w:sz w:val="24"/>
          <w:szCs w:val="24"/>
        </w:rPr>
        <w:t xml:space="preserve">          styl dowolny </w:t>
      </w:r>
      <w:smartTag w:uri="urn:schemas-microsoft-com:office:smarttags" w:element="metricconverter">
        <w:smartTagPr>
          <w:attr w:name="ProductID" w:val="25 m"/>
        </w:smartTagPr>
        <w:r w:rsidRPr="00385ED2">
          <w:rPr>
            <w:b/>
            <w:bCs/>
            <w:sz w:val="24"/>
            <w:szCs w:val="24"/>
          </w:rPr>
          <w:t>25 m</w:t>
        </w:r>
      </w:smartTag>
    </w:p>
    <w:p w:rsidR="00FF62AB" w:rsidRPr="00312CE0" w:rsidRDefault="00FF62AB" w:rsidP="00585B4A">
      <w:pPr>
        <w:pStyle w:val="BodyTextIndent"/>
        <w:spacing w:line="312" w:lineRule="auto"/>
        <w:ind w:left="0"/>
        <w:jc w:val="center"/>
        <w:rPr>
          <w:b/>
          <w:bCs/>
          <w:sz w:val="2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 miejsce: </w:t>
            </w:r>
            <w:r>
              <w:t>Jasiński Kacper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21,88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II miejsce: </w:t>
            </w:r>
            <w:r>
              <w:t>Jarecki Jakub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30,90</w:t>
            </w:r>
          </w:p>
        </w:tc>
      </w:tr>
    </w:tbl>
    <w:p w:rsidR="00FF62AB" w:rsidRPr="00283500" w:rsidRDefault="00FF62AB" w:rsidP="00585B4A">
      <w:pPr>
        <w:pStyle w:val="BodyTextIndent"/>
        <w:spacing w:line="312" w:lineRule="auto"/>
        <w:ind w:left="0"/>
        <w:rPr>
          <w:b/>
          <w:bCs/>
          <w:sz w:val="8"/>
          <w:szCs w:val="24"/>
        </w:rPr>
      </w:pPr>
    </w:p>
    <w:p w:rsidR="00FF62AB" w:rsidRPr="00385ED2" w:rsidRDefault="00FF62AB" w:rsidP="00585B4A">
      <w:pPr>
        <w:pStyle w:val="BodyTextIndent"/>
        <w:spacing w:line="312" w:lineRule="auto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</w:t>
      </w:r>
      <w:r w:rsidRPr="00385ED2">
        <w:rPr>
          <w:b/>
          <w:bCs/>
          <w:sz w:val="24"/>
          <w:szCs w:val="24"/>
        </w:rPr>
        <w:t>Dziewczęta rocznik 201</w:t>
      </w:r>
      <w:r>
        <w:rPr>
          <w:b/>
          <w:bCs/>
          <w:sz w:val="24"/>
          <w:szCs w:val="24"/>
        </w:rPr>
        <w:t xml:space="preserve">6 i młodsze    </w:t>
      </w:r>
      <w:r w:rsidRPr="00385ED2">
        <w:rPr>
          <w:b/>
          <w:bCs/>
          <w:sz w:val="24"/>
          <w:szCs w:val="24"/>
        </w:rPr>
        <w:t xml:space="preserve">styl dowolny </w:t>
      </w:r>
      <w:smartTag w:uri="urn:schemas-microsoft-com:office:smarttags" w:element="metricconverter">
        <w:smartTagPr>
          <w:attr w:name="ProductID" w:val="25 m"/>
        </w:smartTagPr>
        <w:r w:rsidRPr="00385ED2">
          <w:rPr>
            <w:b/>
            <w:bCs/>
            <w:sz w:val="24"/>
            <w:szCs w:val="24"/>
          </w:rPr>
          <w:t>25 m</w:t>
        </w:r>
      </w:smartTag>
    </w:p>
    <w:p w:rsidR="00FF62AB" w:rsidRPr="00283500" w:rsidRDefault="00FF62AB" w:rsidP="00585B4A">
      <w:pPr>
        <w:pStyle w:val="BodyTextIndent"/>
        <w:spacing w:line="312" w:lineRule="auto"/>
        <w:ind w:left="0"/>
        <w:jc w:val="center"/>
        <w:rPr>
          <w:b/>
          <w:bCs/>
          <w:sz w:val="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 miejsce: </w:t>
            </w:r>
            <w:r>
              <w:t>Szafraniec Zofia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39,62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II miejsce: </w:t>
            </w:r>
            <w:r>
              <w:t>Nosal Emilia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1;03,19</w:t>
            </w:r>
          </w:p>
        </w:tc>
      </w:tr>
    </w:tbl>
    <w:p w:rsidR="00FF62AB" w:rsidRPr="00312CE0" w:rsidRDefault="00FF62AB" w:rsidP="00585B4A">
      <w:pPr>
        <w:pStyle w:val="BodyTextIndent"/>
        <w:spacing w:line="312" w:lineRule="auto"/>
        <w:ind w:left="0"/>
        <w:jc w:val="center"/>
        <w:rPr>
          <w:b/>
          <w:bCs/>
          <w:sz w:val="4"/>
          <w:szCs w:val="24"/>
        </w:rPr>
      </w:pPr>
    </w:p>
    <w:p w:rsidR="00FF62AB" w:rsidRPr="00385ED2" w:rsidRDefault="00FF62AB" w:rsidP="00585B4A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385ED2">
        <w:rPr>
          <w:b/>
          <w:bCs/>
          <w:sz w:val="24"/>
          <w:szCs w:val="24"/>
        </w:rPr>
        <w:t>Chłopcy rocznik 201</w:t>
      </w:r>
      <w:r>
        <w:rPr>
          <w:b/>
          <w:bCs/>
          <w:sz w:val="24"/>
          <w:szCs w:val="24"/>
        </w:rPr>
        <w:t>6</w:t>
      </w:r>
      <w:r w:rsidRPr="00385ED2">
        <w:rPr>
          <w:b/>
          <w:bCs/>
          <w:sz w:val="24"/>
          <w:szCs w:val="24"/>
        </w:rPr>
        <w:t xml:space="preserve"> i młodsi       </w:t>
      </w:r>
      <w:r w:rsidRPr="00385ED2">
        <w:rPr>
          <w:b/>
          <w:bCs/>
          <w:sz w:val="24"/>
          <w:szCs w:val="24"/>
        </w:rPr>
        <w:tab/>
        <w:t xml:space="preserve">styl dowolny </w:t>
      </w:r>
      <w:smartTag w:uri="urn:schemas-microsoft-com:office:smarttags" w:element="metricconverter">
        <w:smartTagPr>
          <w:attr w:name="ProductID" w:val="25 m"/>
        </w:smartTagPr>
        <w:r w:rsidRPr="00385ED2">
          <w:rPr>
            <w:b/>
            <w:bCs/>
            <w:sz w:val="24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 miejsce: </w:t>
            </w:r>
            <w:r>
              <w:t>Jojczyk Franciszek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24,36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II miejsce: </w:t>
            </w:r>
            <w:r>
              <w:t>Krzyżak Łukasz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29,62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III miejsce: </w:t>
            </w:r>
            <w:r>
              <w:t>Garncarczyk Dominik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38,67</w:t>
            </w:r>
          </w:p>
        </w:tc>
      </w:tr>
    </w:tbl>
    <w:p w:rsidR="00FF62AB" w:rsidRPr="00312CE0" w:rsidRDefault="00FF62AB" w:rsidP="00585B4A">
      <w:pPr>
        <w:rPr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>
              <w:t>Gierczyk Gabriel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1;01,61</w:t>
            </w:r>
          </w:p>
        </w:tc>
      </w:tr>
    </w:tbl>
    <w:p w:rsidR="00FF62AB" w:rsidRPr="00312CE0" w:rsidRDefault="00FF62AB" w:rsidP="00585B4A">
      <w:pPr>
        <w:pStyle w:val="BodyTextIndent"/>
        <w:spacing w:line="312" w:lineRule="auto"/>
        <w:ind w:left="0"/>
        <w:jc w:val="center"/>
        <w:rPr>
          <w:b/>
          <w:bCs/>
          <w:sz w:val="8"/>
          <w:szCs w:val="24"/>
        </w:rPr>
      </w:pPr>
    </w:p>
    <w:p w:rsidR="00FF62AB" w:rsidRPr="00385ED2" w:rsidRDefault="00FF62AB" w:rsidP="00585B4A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385ED2">
        <w:rPr>
          <w:b/>
          <w:bCs/>
          <w:sz w:val="24"/>
          <w:szCs w:val="24"/>
        </w:rPr>
        <w:t>Dziewczęta rocznik 201</w:t>
      </w:r>
      <w:r>
        <w:rPr>
          <w:b/>
          <w:bCs/>
          <w:sz w:val="24"/>
          <w:szCs w:val="24"/>
        </w:rPr>
        <w:t>5</w:t>
      </w:r>
      <w:r w:rsidRPr="00385ED2">
        <w:rPr>
          <w:b/>
          <w:bCs/>
          <w:sz w:val="24"/>
          <w:szCs w:val="24"/>
        </w:rPr>
        <w:t xml:space="preserve"> – 201</w:t>
      </w:r>
      <w:r>
        <w:rPr>
          <w:b/>
          <w:bCs/>
          <w:sz w:val="24"/>
          <w:szCs w:val="24"/>
        </w:rPr>
        <w:t>4</w:t>
      </w:r>
      <w:r w:rsidRPr="00385ED2">
        <w:rPr>
          <w:b/>
          <w:bCs/>
          <w:sz w:val="24"/>
          <w:szCs w:val="24"/>
        </w:rPr>
        <w:t xml:space="preserve">              styl dowolny </w:t>
      </w:r>
      <w:smartTag w:uri="urn:schemas-microsoft-com:office:smarttags" w:element="metricconverter">
        <w:smartTagPr>
          <w:attr w:name="ProductID" w:val="25 m"/>
        </w:smartTagPr>
        <w:r w:rsidRPr="00385ED2">
          <w:rPr>
            <w:b/>
            <w:bCs/>
            <w:sz w:val="24"/>
            <w:szCs w:val="24"/>
          </w:rPr>
          <w:t>25 m</w:t>
        </w:r>
      </w:smartTag>
    </w:p>
    <w:p w:rsidR="00FF62AB" w:rsidRPr="00283500" w:rsidRDefault="00FF62AB" w:rsidP="00585B4A">
      <w:pPr>
        <w:pStyle w:val="BodyTextIndent"/>
        <w:spacing w:line="312" w:lineRule="auto"/>
        <w:ind w:left="0"/>
        <w:jc w:val="center"/>
        <w:rPr>
          <w:b/>
          <w:bCs/>
          <w:sz w:val="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 miejsce: </w:t>
            </w:r>
            <w:r>
              <w:t xml:space="preserve">Cebula Nikola 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23,70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II miejsce: </w:t>
            </w:r>
            <w:r>
              <w:t>Pustułka Julia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30,49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III miejsce: </w:t>
            </w:r>
            <w:r>
              <w:t>Gołąb Hanna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31,05</w:t>
            </w:r>
          </w:p>
        </w:tc>
      </w:tr>
    </w:tbl>
    <w:p w:rsidR="00FF62AB" w:rsidRPr="00312CE0" w:rsidRDefault="00FF62AB" w:rsidP="00585B4A">
      <w:pPr>
        <w:jc w:val="center"/>
        <w:rPr>
          <w:sz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>
              <w:t>Obrzud Zofia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32,91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Default="00FF62AB" w:rsidP="008568F6">
            <w:pPr>
              <w:spacing w:line="360" w:lineRule="auto"/>
            </w:pPr>
            <w:r>
              <w:t>Wójcik Milena</w:t>
            </w:r>
          </w:p>
        </w:tc>
        <w:tc>
          <w:tcPr>
            <w:tcW w:w="1730" w:type="dxa"/>
          </w:tcPr>
          <w:p w:rsidR="00FF62AB" w:rsidRDefault="00FF62AB" w:rsidP="008568F6">
            <w:pPr>
              <w:spacing w:line="360" w:lineRule="auto"/>
              <w:jc w:val="center"/>
            </w:pPr>
            <w:r>
              <w:t>35,63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Default="00FF62AB" w:rsidP="008568F6">
            <w:pPr>
              <w:spacing w:line="360" w:lineRule="auto"/>
            </w:pPr>
            <w:r>
              <w:t>Gniewek Wiktoria</w:t>
            </w:r>
          </w:p>
        </w:tc>
        <w:tc>
          <w:tcPr>
            <w:tcW w:w="1730" w:type="dxa"/>
          </w:tcPr>
          <w:p w:rsidR="00FF62AB" w:rsidRDefault="00FF62AB" w:rsidP="008568F6">
            <w:pPr>
              <w:spacing w:line="360" w:lineRule="auto"/>
              <w:jc w:val="center"/>
            </w:pPr>
            <w:r>
              <w:t>37,68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Default="00FF62AB" w:rsidP="008568F6">
            <w:pPr>
              <w:spacing w:line="360" w:lineRule="auto"/>
            </w:pPr>
            <w:r>
              <w:t>Potoczek Alicja</w:t>
            </w:r>
          </w:p>
        </w:tc>
        <w:tc>
          <w:tcPr>
            <w:tcW w:w="1730" w:type="dxa"/>
          </w:tcPr>
          <w:p w:rsidR="00FF62AB" w:rsidRDefault="00FF62AB" w:rsidP="008568F6">
            <w:pPr>
              <w:spacing w:line="360" w:lineRule="auto"/>
              <w:jc w:val="center"/>
            </w:pPr>
            <w:r>
              <w:t>38,86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Default="00FF62AB" w:rsidP="008568F6">
            <w:pPr>
              <w:spacing w:line="360" w:lineRule="auto"/>
            </w:pPr>
            <w:r>
              <w:t>Szczecina Zofia</w:t>
            </w:r>
          </w:p>
        </w:tc>
        <w:tc>
          <w:tcPr>
            <w:tcW w:w="1730" w:type="dxa"/>
          </w:tcPr>
          <w:p w:rsidR="00FF62AB" w:rsidRDefault="00FF62AB" w:rsidP="008568F6">
            <w:pPr>
              <w:spacing w:line="360" w:lineRule="auto"/>
              <w:jc w:val="center"/>
            </w:pPr>
            <w:r>
              <w:t>39,75</w:t>
            </w:r>
          </w:p>
        </w:tc>
      </w:tr>
    </w:tbl>
    <w:p w:rsidR="00FF62AB" w:rsidRDefault="00FF62AB" w:rsidP="00585B4A">
      <w:pPr>
        <w:jc w:val="center"/>
      </w:pPr>
    </w:p>
    <w:p w:rsidR="00FF62AB" w:rsidRDefault="00FF62AB" w:rsidP="00585B4A">
      <w:pPr>
        <w:jc w:val="center"/>
      </w:pPr>
    </w:p>
    <w:p w:rsidR="00FF62AB" w:rsidRDefault="00FF62AB" w:rsidP="00585B4A">
      <w:pPr>
        <w:jc w:val="center"/>
      </w:pPr>
      <w:r>
        <w:t xml:space="preserve">    </w:t>
      </w:r>
    </w:p>
    <w:p w:rsidR="00FF62AB" w:rsidRPr="00385ED2" w:rsidRDefault="00FF62AB" w:rsidP="00585B4A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385ED2">
        <w:rPr>
          <w:b/>
          <w:bCs/>
          <w:sz w:val="24"/>
          <w:szCs w:val="24"/>
        </w:rPr>
        <w:t>Chłopcy rocznik 201</w:t>
      </w:r>
      <w:r>
        <w:rPr>
          <w:b/>
          <w:bCs/>
          <w:sz w:val="24"/>
          <w:szCs w:val="24"/>
        </w:rPr>
        <w:t>5</w:t>
      </w:r>
      <w:r w:rsidRPr="00385ED2">
        <w:rPr>
          <w:b/>
          <w:bCs/>
          <w:sz w:val="24"/>
          <w:szCs w:val="24"/>
        </w:rPr>
        <w:t xml:space="preserve"> – 201</w:t>
      </w:r>
      <w:r>
        <w:rPr>
          <w:b/>
          <w:bCs/>
          <w:sz w:val="24"/>
          <w:szCs w:val="24"/>
        </w:rPr>
        <w:t>4</w:t>
      </w:r>
      <w:r w:rsidRPr="00385ED2">
        <w:rPr>
          <w:b/>
          <w:bCs/>
          <w:sz w:val="24"/>
          <w:szCs w:val="24"/>
        </w:rPr>
        <w:t xml:space="preserve">              styl dowolny </w:t>
      </w:r>
      <w:smartTag w:uri="urn:schemas-microsoft-com:office:smarttags" w:element="metricconverter">
        <w:smartTagPr>
          <w:attr w:name="ProductID" w:val="25 m"/>
        </w:smartTagPr>
        <w:r w:rsidRPr="00385ED2">
          <w:rPr>
            <w:b/>
            <w:bCs/>
            <w:sz w:val="24"/>
            <w:szCs w:val="24"/>
          </w:rPr>
          <w:t>25 m</w:t>
        </w:r>
      </w:smartTag>
    </w:p>
    <w:p w:rsidR="00FF62AB" w:rsidRPr="00312CE0" w:rsidRDefault="00FF62AB" w:rsidP="00585B4A">
      <w:pPr>
        <w:pStyle w:val="BodyTextIndent"/>
        <w:spacing w:line="312" w:lineRule="auto"/>
        <w:ind w:left="0"/>
        <w:jc w:val="center"/>
        <w:rPr>
          <w:b/>
          <w:bCs/>
          <w:sz w:val="6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 miejsce: </w:t>
            </w:r>
            <w:r>
              <w:t>Olszowski Jan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21,01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>
              <w:t>II miejsce: Bogdan-Słaby Kacper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25,04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 w:rsidRPr="00385ED2">
              <w:t xml:space="preserve">III miejsce: </w:t>
            </w:r>
            <w:r>
              <w:t>Pasoń Artur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26,21</w:t>
            </w:r>
          </w:p>
        </w:tc>
      </w:tr>
    </w:tbl>
    <w:p w:rsidR="00FF62AB" w:rsidRPr="00283500" w:rsidRDefault="00FF62AB" w:rsidP="00585B4A">
      <w:pPr>
        <w:jc w:val="center"/>
        <w:rPr>
          <w:sz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>
              <w:t>Rzepki Radosław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28,31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>
              <w:t>Krzyżak Krzysztof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28,94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>
              <w:t>Gołąb Franciszek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29,34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>
              <w:t>Popardowski Tomasz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31,26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>
              <w:t>Zagajski Wiktor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34,31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>
              <w:t>Jasiński Bartosz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37,25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Pr="00385ED2" w:rsidRDefault="00FF62AB" w:rsidP="008568F6">
            <w:pPr>
              <w:spacing w:line="360" w:lineRule="auto"/>
            </w:pPr>
            <w:r>
              <w:t>Krzyżak Aleksander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37,85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Default="00FF62AB" w:rsidP="008568F6">
            <w:pPr>
              <w:spacing w:line="360" w:lineRule="auto"/>
            </w:pPr>
            <w:r>
              <w:t>Dadał Wiktor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40,19</w:t>
            </w:r>
          </w:p>
        </w:tc>
      </w:tr>
      <w:tr w:rsidR="00FF62AB" w:rsidRPr="00385ED2" w:rsidTr="008568F6">
        <w:trPr>
          <w:jc w:val="center"/>
        </w:trPr>
        <w:tc>
          <w:tcPr>
            <w:tcW w:w="4095" w:type="dxa"/>
          </w:tcPr>
          <w:p w:rsidR="00FF62AB" w:rsidRDefault="00FF62AB" w:rsidP="008568F6">
            <w:pPr>
              <w:spacing w:line="360" w:lineRule="auto"/>
            </w:pPr>
            <w:r>
              <w:t>Kaczmarczyk Kacper</w:t>
            </w:r>
          </w:p>
        </w:tc>
        <w:tc>
          <w:tcPr>
            <w:tcW w:w="1730" w:type="dxa"/>
          </w:tcPr>
          <w:p w:rsidR="00FF62AB" w:rsidRPr="00385ED2" w:rsidRDefault="00FF62AB" w:rsidP="008568F6">
            <w:pPr>
              <w:spacing w:line="360" w:lineRule="auto"/>
              <w:jc w:val="center"/>
            </w:pPr>
            <w:r>
              <w:t>48,50</w:t>
            </w:r>
          </w:p>
        </w:tc>
      </w:tr>
    </w:tbl>
    <w:p w:rsidR="00FF62AB" w:rsidRPr="00283500" w:rsidRDefault="00FF62AB" w:rsidP="00585B4A">
      <w:pPr>
        <w:spacing w:line="312" w:lineRule="auto"/>
        <w:jc w:val="center"/>
        <w:rPr>
          <w:b/>
          <w:bCs/>
          <w:sz w:val="10"/>
        </w:rPr>
      </w:pPr>
    </w:p>
    <w:p w:rsidR="00FF62AB" w:rsidRPr="0000119A" w:rsidRDefault="00FF62AB" w:rsidP="00585B4A">
      <w:pPr>
        <w:spacing w:line="312" w:lineRule="auto"/>
        <w:jc w:val="center"/>
        <w:rPr>
          <w:b/>
          <w:bCs/>
        </w:rPr>
      </w:pPr>
      <w:r w:rsidRPr="0000119A">
        <w:rPr>
          <w:b/>
          <w:bCs/>
        </w:rPr>
        <w:t xml:space="preserve">Dziewczęta rocznik 2013 – 2012              styl dowolny </w:t>
      </w:r>
      <w:smartTag w:uri="urn:schemas-microsoft-com:office:smarttags" w:element="metricconverter">
        <w:smartTagPr>
          <w:attr w:name="ProductID" w:val="25 m"/>
        </w:smartTagPr>
        <w:r w:rsidRPr="0000119A">
          <w:rPr>
            <w:b/>
            <w:bCs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00119A" w:rsidTr="008568F6">
        <w:trPr>
          <w:jc w:val="center"/>
        </w:trPr>
        <w:tc>
          <w:tcPr>
            <w:tcW w:w="4095" w:type="dxa"/>
          </w:tcPr>
          <w:p w:rsidR="00FF62AB" w:rsidRPr="0000119A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00119A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00119A">
              <w:rPr>
                <w:b/>
                <w:i/>
              </w:rPr>
              <w:t>Czas</w:t>
            </w:r>
          </w:p>
        </w:tc>
      </w:tr>
      <w:tr w:rsidR="00FF62AB" w:rsidRPr="0000119A" w:rsidTr="008568F6">
        <w:trPr>
          <w:jc w:val="center"/>
        </w:trPr>
        <w:tc>
          <w:tcPr>
            <w:tcW w:w="4095" w:type="dxa"/>
          </w:tcPr>
          <w:p w:rsidR="00FF62AB" w:rsidRPr="0000119A" w:rsidRDefault="00FF62AB" w:rsidP="008568F6">
            <w:pPr>
              <w:spacing w:line="360" w:lineRule="auto"/>
            </w:pPr>
            <w:r w:rsidRPr="0000119A">
              <w:t xml:space="preserve">I miejsce: </w:t>
            </w:r>
            <w:r>
              <w:t>Jaworek Karolina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18,60</w:t>
            </w:r>
          </w:p>
        </w:tc>
      </w:tr>
      <w:tr w:rsidR="00FF62AB" w:rsidRPr="0000119A" w:rsidTr="008568F6">
        <w:trPr>
          <w:jc w:val="center"/>
        </w:trPr>
        <w:tc>
          <w:tcPr>
            <w:tcW w:w="4095" w:type="dxa"/>
          </w:tcPr>
          <w:p w:rsidR="00FF62AB" w:rsidRPr="0000119A" w:rsidRDefault="00FF62AB" w:rsidP="008568F6">
            <w:pPr>
              <w:spacing w:line="360" w:lineRule="auto"/>
            </w:pPr>
            <w:r w:rsidRPr="0000119A">
              <w:t xml:space="preserve">II miejsce: </w:t>
            </w:r>
            <w:r>
              <w:t>Zyzak Wiktoria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19,68</w:t>
            </w:r>
          </w:p>
        </w:tc>
      </w:tr>
      <w:tr w:rsidR="00FF62AB" w:rsidRPr="0000119A" w:rsidTr="008568F6">
        <w:trPr>
          <w:jc w:val="center"/>
        </w:trPr>
        <w:tc>
          <w:tcPr>
            <w:tcW w:w="4095" w:type="dxa"/>
          </w:tcPr>
          <w:p w:rsidR="00FF62AB" w:rsidRPr="0000119A" w:rsidRDefault="00FF62AB" w:rsidP="008568F6">
            <w:pPr>
              <w:spacing w:line="360" w:lineRule="auto"/>
            </w:pPr>
            <w:r w:rsidRPr="0000119A">
              <w:t xml:space="preserve">III miejsce: </w:t>
            </w:r>
            <w:r>
              <w:t>Belica Amelia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21,10</w:t>
            </w:r>
          </w:p>
        </w:tc>
      </w:tr>
    </w:tbl>
    <w:p w:rsidR="00FF62AB" w:rsidRPr="00283500" w:rsidRDefault="00FF62AB" w:rsidP="00585B4A">
      <w:pPr>
        <w:jc w:val="center"/>
        <w:rPr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6"/>
        <w:gridCol w:w="1730"/>
      </w:tblGrid>
      <w:tr w:rsidR="00FF62AB" w:rsidRPr="0000119A" w:rsidTr="008568F6">
        <w:trPr>
          <w:trHeight w:val="442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00119A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  <w:rPr>
                <w:b/>
                <w:i/>
              </w:rPr>
            </w:pPr>
            <w:r w:rsidRPr="0000119A">
              <w:rPr>
                <w:b/>
                <w:i/>
              </w:rPr>
              <w:t>Czas</w:t>
            </w:r>
          </w:p>
        </w:tc>
      </w:tr>
      <w:tr w:rsidR="00FF62AB" w:rsidRPr="0000119A" w:rsidTr="008568F6">
        <w:trPr>
          <w:trHeight w:val="458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</w:pPr>
            <w:r>
              <w:t>Sanocka Pola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21,33</w:t>
            </w:r>
          </w:p>
        </w:tc>
      </w:tr>
      <w:tr w:rsidR="00FF62AB" w:rsidRPr="0000119A" w:rsidTr="008568F6">
        <w:trPr>
          <w:trHeight w:val="458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</w:pPr>
            <w:r>
              <w:t>Kociołek Karolina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22,07</w:t>
            </w:r>
          </w:p>
        </w:tc>
      </w:tr>
      <w:tr w:rsidR="00FF62AB" w:rsidRPr="0000119A" w:rsidTr="008568F6">
        <w:trPr>
          <w:trHeight w:val="458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</w:pPr>
            <w:r>
              <w:t>Turska Zuzanna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22,20</w:t>
            </w:r>
          </w:p>
        </w:tc>
      </w:tr>
      <w:tr w:rsidR="00FF62AB" w:rsidRPr="0000119A" w:rsidTr="008568F6">
        <w:trPr>
          <w:trHeight w:val="458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</w:pPr>
            <w:r>
              <w:t>Laciuga Nadia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22,78</w:t>
            </w:r>
          </w:p>
        </w:tc>
      </w:tr>
      <w:tr w:rsidR="00FF62AB" w:rsidRPr="0000119A" w:rsidTr="008568F6">
        <w:trPr>
          <w:trHeight w:val="458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</w:pPr>
            <w:r>
              <w:t>Głuc Gabriela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23,21</w:t>
            </w:r>
          </w:p>
        </w:tc>
      </w:tr>
      <w:tr w:rsidR="00FF62AB" w:rsidRPr="0000119A" w:rsidTr="008568F6">
        <w:trPr>
          <w:trHeight w:val="458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</w:pPr>
            <w:r>
              <w:t xml:space="preserve">Jeż Lena 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24,85</w:t>
            </w:r>
          </w:p>
        </w:tc>
      </w:tr>
      <w:tr w:rsidR="00FF62AB" w:rsidRPr="0000119A" w:rsidTr="008568F6">
        <w:trPr>
          <w:trHeight w:val="458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</w:pPr>
            <w:r>
              <w:t>Chramęga Martyna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24,95</w:t>
            </w:r>
          </w:p>
        </w:tc>
      </w:tr>
      <w:tr w:rsidR="00FF62AB" w:rsidRPr="0000119A" w:rsidTr="008568F6">
        <w:trPr>
          <w:trHeight w:val="458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</w:pPr>
            <w:r>
              <w:t>Kądziołka Kornelia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25,03</w:t>
            </w:r>
          </w:p>
        </w:tc>
      </w:tr>
      <w:tr w:rsidR="00FF62AB" w:rsidRPr="0000119A" w:rsidTr="008568F6">
        <w:trPr>
          <w:trHeight w:val="458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</w:pPr>
            <w:r>
              <w:t>Garncarczyk Hanna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27,66</w:t>
            </w:r>
          </w:p>
        </w:tc>
      </w:tr>
      <w:tr w:rsidR="00FF62AB" w:rsidRPr="0000119A" w:rsidTr="008568F6">
        <w:trPr>
          <w:trHeight w:val="458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</w:pPr>
            <w:r>
              <w:t>Ruchałowska Monika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30,90</w:t>
            </w:r>
          </w:p>
        </w:tc>
      </w:tr>
      <w:tr w:rsidR="00FF62AB" w:rsidRPr="0000119A" w:rsidTr="008568F6">
        <w:trPr>
          <w:trHeight w:val="458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</w:pPr>
            <w:r>
              <w:t>Zyzak Patrycja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31,13</w:t>
            </w:r>
          </w:p>
        </w:tc>
      </w:tr>
      <w:tr w:rsidR="00FF62AB" w:rsidRPr="0000119A" w:rsidTr="008568F6">
        <w:trPr>
          <w:trHeight w:val="458"/>
          <w:jc w:val="center"/>
        </w:trPr>
        <w:tc>
          <w:tcPr>
            <w:tcW w:w="4096" w:type="dxa"/>
          </w:tcPr>
          <w:p w:rsidR="00FF62AB" w:rsidRPr="0000119A" w:rsidRDefault="00FF62AB" w:rsidP="008568F6">
            <w:pPr>
              <w:spacing w:line="360" w:lineRule="auto"/>
            </w:pPr>
            <w:r>
              <w:t>Bugara Gabriela</w:t>
            </w:r>
          </w:p>
        </w:tc>
        <w:tc>
          <w:tcPr>
            <w:tcW w:w="1730" w:type="dxa"/>
          </w:tcPr>
          <w:p w:rsidR="00FF62AB" w:rsidRPr="0000119A" w:rsidRDefault="00FF62AB" w:rsidP="008568F6">
            <w:pPr>
              <w:spacing w:line="360" w:lineRule="auto"/>
              <w:jc w:val="center"/>
            </w:pPr>
            <w:r>
              <w:t>33,03</w:t>
            </w:r>
          </w:p>
        </w:tc>
      </w:tr>
    </w:tbl>
    <w:p w:rsidR="00FF62AB" w:rsidRPr="00283500" w:rsidRDefault="00FF62AB" w:rsidP="00C97B78">
      <w:pPr>
        <w:jc w:val="center"/>
        <w:rPr>
          <w:sz w:val="8"/>
        </w:rPr>
      </w:pPr>
    </w:p>
    <w:p w:rsidR="00FF62AB" w:rsidRPr="0071557E" w:rsidRDefault="00FF62AB" w:rsidP="0071557E">
      <w:pPr>
        <w:spacing w:line="312" w:lineRule="auto"/>
        <w:rPr>
          <w:b/>
          <w:bCs/>
        </w:rPr>
      </w:pPr>
      <w:r>
        <w:t xml:space="preserve">                           </w:t>
      </w:r>
      <w:r w:rsidRPr="0071557E">
        <w:rPr>
          <w:b/>
          <w:bCs/>
        </w:rPr>
        <w:t xml:space="preserve">Chłopcy rocznik 2013 – 2012              styl dowolny </w:t>
      </w:r>
      <w:smartTag w:uri="urn:schemas-microsoft-com:office:smarttags" w:element="metricconverter">
        <w:smartTagPr>
          <w:attr w:name="ProductID" w:val="25 m"/>
        </w:smartTagPr>
        <w:r w:rsidRPr="0071557E">
          <w:rPr>
            <w:b/>
            <w:bCs/>
          </w:rPr>
          <w:t>25 m</w:t>
        </w:r>
      </w:smartTag>
    </w:p>
    <w:p w:rsidR="00FF62AB" w:rsidRPr="00283500" w:rsidRDefault="00FF62AB" w:rsidP="0071557E">
      <w:pPr>
        <w:spacing w:line="312" w:lineRule="auto"/>
        <w:jc w:val="center"/>
        <w:rPr>
          <w:b/>
          <w:bCs/>
          <w:sz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  <w:jc w:val="center"/>
              <w:rPr>
                <w:b/>
                <w:i/>
              </w:rPr>
            </w:pPr>
            <w:r w:rsidRPr="0071557E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  <w:rPr>
                <w:b/>
                <w:i/>
              </w:rPr>
            </w:pPr>
            <w:r w:rsidRPr="0071557E">
              <w:rPr>
                <w:b/>
                <w:i/>
              </w:rPr>
              <w:t>Czas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 w:rsidRPr="0071557E">
              <w:t xml:space="preserve">I miejsce: </w:t>
            </w:r>
            <w:r>
              <w:t>Magiera Nikodem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18,97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 w:rsidRPr="0071557E">
              <w:t xml:space="preserve">II miejsce: </w:t>
            </w:r>
            <w:r>
              <w:t>Sarota Gabriel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19,13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 w:rsidRPr="0071557E">
              <w:t xml:space="preserve">III miejsce: </w:t>
            </w:r>
            <w:r>
              <w:t>Kalita Miłosz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20,84</w:t>
            </w:r>
          </w:p>
        </w:tc>
      </w:tr>
    </w:tbl>
    <w:p w:rsidR="00FF62AB" w:rsidRPr="00283500" w:rsidRDefault="00FF62AB" w:rsidP="0071557E">
      <w:pPr>
        <w:jc w:val="center"/>
        <w:rPr>
          <w:sz w:val="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  <w:jc w:val="center"/>
              <w:rPr>
                <w:b/>
                <w:i/>
              </w:rPr>
            </w:pPr>
            <w:r w:rsidRPr="0071557E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  <w:rPr>
                <w:b/>
                <w:i/>
              </w:rPr>
            </w:pPr>
            <w:r w:rsidRPr="0071557E">
              <w:rPr>
                <w:b/>
                <w:i/>
              </w:rPr>
              <w:t>Czas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Obrzut Jakub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21,43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Bulzak Krzysztof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22,14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Marcinkiewicz Jan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23,31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Zygmunt Adrian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23,45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Poręba Michał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23,65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Polakiewicz Bartosz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23,93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Lebda Patryk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24,26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Leszko Łukasz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25,35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Gądek Maciej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26,28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Wojnar Kacper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26,32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Pawłowski Tomasz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28,10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Padula Igor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29,09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Skałka Dawid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29,54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>Korczyński Jakub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29,70</w:t>
            </w:r>
          </w:p>
        </w:tc>
      </w:tr>
      <w:tr w:rsidR="00FF62AB" w:rsidRPr="0071557E" w:rsidTr="00992E9C">
        <w:trPr>
          <w:jc w:val="center"/>
        </w:trPr>
        <w:tc>
          <w:tcPr>
            <w:tcW w:w="4095" w:type="dxa"/>
          </w:tcPr>
          <w:p w:rsidR="00FF62AB" w:rsidRPr="0071557E" w:rsidRDefault="00FF62AB" w:rsidP="0071557E">
            <w:pPr>
              <w:spacing w:line="360" w:lineRule="auto"/>
            </w:pPr>
            <w:r>
              <w:t xml:space="preserve">Gniewek Dawid </w:t>
            </w:r>
          </w:p>
        </w:tc>
        <w:tc>
          <w:tcPr>
            <w:tcW w:w="1730" w:type="dxa"/>
          </w:tcPr>
          <w:p w:rsidR="00FF62AB" w:rsidRPr="0071557E" w:rsidRDefault="00FF62AB" w:rsidP="0071557E">
            <w:pPr>
              <w:spacing w:line="360" w:lineRule="auto"/>
              <w:jc w:val="center"/>
            </w:pPr>
            <w:r>
              <w:t>29,88</w:t>
            </w:r>
          </w:p>
        </w:tc>
      </w:tr>
    </w:tbl>
    <w:p w:rsidR="00FF62AB" w:rsidRPr="00283500" w:rsidRDefault="00FF62AB" w:rsidP="00C97B78">
      <w:pPr>
        <w:jc w:val="center"/>
        <w:rPr>
          <w:sz w:val="2"/>
        </w:rPr>
      </w:pPr>
    </w:p>
    <w:p w:rsidR="00FF62AB" w:rsidRPr="00F905E5" w:rsidRDefault="00FF62AB" w:rsidP="00F905E5">
      <w:pPr>
        <w:spacing w:line="312" w:lineRule="auto"/>
        <w:jc w:val="center"/>
        <w:rPr>
          <w:b/>
          <w:bCs/>
        </w:rPr>
      </w:pPr>
      <w:r w:rsidRPr="00F905E5">
        <w:rPr>
          <w:b/>
          <w:bCs/>
        </w:rPr>
        <w:t xml:space="preserve">Dziewczęta rocznik 2011 – 2010             styl dowolny </w:t>
      </w:r>
      <w:smartTag w:uri="urn:schemas-microsoft-com:office:smarttags" w:element="metricconverter">
        <w:smartTagPr>
          <w:attr w:name="ProductID" w:val="50 m"/>
        </w:smartTagPr>
        <w:r w:rsidRPr="00F905E5">
          <w:rPr>
            <w:b/>
            <w:bCs/>
          </w:rPr>
          <w:t>50 m</w:t>
        </w:r>
      </w:smartTag>
    </w:p>
    <w:p w:rsidR="00FF62AB" w:rsidRPr="00283500" w:rsidRDefault="00FF62AB" w:rsidP="00F905E5">
      <w:pPr>
        <w:spacing w:line="312" w:lineRule="auto"/>
        <w:jc w:val="center"/>
        <w:rPr>
          <w:b/>
          <w:bCs/>
          <w:sz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F905E5" w:rsidTr="00567652">
        <w:trPr>
          <w:jc w:val="center"/>
        </w:trPr>
        <w:tc>
          <w:tcPr>
            <w:tcW w:w="4095" w:type="dxa"/>
          </w:tcPr>
          <w:p w:rsidR="00FF62AB" w:rsidRPr="00F905E5" w:rsidRDefault="00FF62AB" w:rsidP="00F905E5">
            <w:pPr>
              <w:spacing w:line="360" w:lineRule="auto"/>
              <w:jc w:val="center"/>
              <w:rPr>
                <w:b/>
                <w:i/>
              </w:rPr>
            </w:pPr>
            <w:r w:rsidRPr="00F905E5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F905E5" w:rsidRDefault="00FF62AB" w:rsidP="00F905E5">
            <w:pPr>
              <w:spacing w:line="360" w:lineRule="auto"/>
              <w:jc w:val="center"/>
              <w:rPr>
                <w:b/>
                <w:i/>
              </w:rPr>
            </w:pPr>
            <w:r w:rsidRPr="00F905E5">
              <w:rPr>
                <w:b/>
                <w:i/>
              </w:rPr>
              <w:t>Czas</w:t>
            </w:r>
          </w:p>
        </w:tc>
      </w:tr>
      <w:tr w:rsidR="00FF62AB" w:rsidRPr="00F905E5" w:rsidTr="00567652">
        <w:trPr>
          <w:jc w:val="center"/>
        </w:trPr>
        <w:tc>
          <w:tcPr>
            <w:tcW w:w="4095" w:type="dxa"/>
          </w:tcPr>
          <w:p w:rsidR="00FF62AB" w:rsidRPr="00F905E5" w:rsidRDefault="00FF62AB" w:rsidP="00F905E5">
            <w:pPr>
              <w:spacing w:line="360" w:lineRule="auto"/>
            </w:pPr>
            <w:r w:rsidRPr="00F905E5">
              <w:t xml:space="preserve">I miejsce: </w:t>
            </w:r>
            <w:r>
              <w:t>Jojczyk Gabriela</w:t>
            </w:r>
          </w:p>
        </w:tc>
        <w:tc>
          <w:tcPr>
            <w:tcW w:w="1730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36,13</w:t>
            </w:r>
          </w:p>
        </w:tc>
      </w:tr>
      <w:tr w:rsidR="00FF62AB" w:rsidRPr="00F905E5" w:rsidTr="00567652">
        <w:trPr>
          <w:jc w:val="center"/>
        </w:trPr>
        <w:tc>
          <w:tcPr>
            <w:tcW w:w="4095" w:type="dxa"/>
          </w:tcPr>
          <w:p w:rsidR="00FF62AB" w:rsidRPr="00F905E5" w:rsidRDefault="00FF62AB" w:rsidP="00F905E5">
            <w:pPr>
              <w:spacing w:line="360" w:lineRule="auto"/>
            </w:pPr>
            <w:r w:rsidRPr="00F905E5">
              <w:t xml:space="preserve">II miejsce: </w:t>
            </w:r>
            <w:r>
              <w:t>Garścia Lena</w:t>
            </w:r>
          </w:p>
        </w:tc>
        <w:tc>
          <w:tcPr>
            <w:tcW w:w="1730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36,72</w:t>
            </w:r>
          </w:p>
        </w:tc>
      </w:tr>
      <w:tr w:rsidR="00FF62AB" w:rsidRPr="00F905E5" w:rsidTr="00567652">
        <w:trPr>
          <w:jc w:val="center"/>
        </w:trPr>
        <w:tc>
          <w:tcPr>
            <w:tcW w:w="4095" w:type="dxa"/>
          </w:tcPr>
          <w:p w:rsidR="00FF62AB" w:rsidRPr="00F905E5" w:rsidRDefault="00FF62AB" w:rsidP="00F905E5">
            <w:pPr>
              <w:spacing w:line="360" w:lineRule="auto"/>
            </w:pPr>
            <w:r w:rsidRPr="00F905E5">
              <w:t xml:space="preserve">III miejsce: </w:t>
            </w:r>
            <w:r>
              <w:t>Iwańska Zofia</w:t>
            </w:r>
          </w:p>
        </w:tc>
        <w:tc>
          <w:tcPr>
            <w:tcW w:w="1730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39,59</w:t>
            </w:r>
          </w:p>
        </w:tc>
      </w:tr>
    </w:tbl>
    <w:p w:rsidR="00FF62AB" w:rsidRPr="00283500" w:rsidRDefault="00FF62AB" w:rsidP="00F905E5">
      <w:pPr>
        <w:jc w:val="center"/>
        <w:rPr>
          <w:sz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3"/>
        <w:gridCol w:w="1746"/>
      </w:tblGrid>
      <w:tr w:rsidR="00FF62AB" w:rsidRPr="00F905E5" w:rsidTr="00567652">
        <w:trPr>
          <w:trHeight w:val="373"/>
          <w:jc w:val="center"/>
        </w:trPr>
        <w:tc>
          <w:tcPr>
            <w:tcW w:w="4133" w:type="dxa"/>
          </w:tcPr>
          <w:p w:rsidR="00FF62AB" w:rsidRPr="00F905E5" w:rsidRDefault="00FF62AB" w:rsidP="00F905E5">
            <w:pPr>
              <w:spacing w:line="360" w:lineRule="auto"/>
              <w:jc w:val="center"/>
              <w:rPr>
                <w:b/>
                <w:i/>
              </w:rPr>
            </w:pPr>
            <w:r w:rsidRPr="00F905E5">
              <w:rPr>
                <w:b/>
                <w:i/>
              </w:rPr>
              <w:t>Nazwisko i imię</w:t>
            </w:r>
          </w:p>
        </w:tc>
        <w:tc>
          <w:tcPr>
            <w:tcW w:w="1746" w:type="dxa"/>
          </w:tcPr>
          <w:p w:rsidR="00FF62AB" w:rsidRPr="00F905E5" w:rsidRDefault="00FF62AB" w:rsidP="00F905E5">
            <w:pPr>
              <w:spacing w:line="360" w:lineRule="auto"/>
              <w:jc w:val="center"/>
              <w:rPr>
                <w:b/>
                <w:i/>
              </w:rPr>
            </w:pPr>
            <w:r w:rsidRPr="00F905E5">
              <w:rPr>
                <w:b/>
                <w:i/>
              </w:rPr>
              <w:t>Czas</w:t>
            </w:r>
          </w:p>
        </w:tc>
      </w:tr>
      <w:tr w:rsidR="00FF62AB" w:rsidRPr="00F905E5" w:rsidTr="00567652">
        <w:trPr>
          <w:trHeight w:val="492"/>
          <w:jc w:val="center"/>
        </w:trPr>
        <w:tc>
          <w:tcPr>
            <w:tcW w:w="4133" w:type="dxa"/>
          </w:tcPr>
          <w:p w:rsidR="00FF62AB" w:rsidRPr="00F905E5" w:rsidRDefault="00FF62AB" w:rsidP="00F905E5">
            <w:pPr>
              <w:spacing w:line="360" w:lineRule="auto"/>
            </w:pPr>
            <w:r>
              <w:t>Świgut Alicja</w:t>
            </w:r>
          </w:p>
        </w:tc>
        <w:tc>
          <w:tcPr>
            <w:tcW w:w="1746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39,75</w:t>
            </w:r>
          </w:p>
        </w:tc>
      </w:tr>
      <w:tr w:rsidR="00FF62AB" w:rsidRPr="00F905E5" w:rsidTr="00567652">
        <w:trPr>
          <w:trHeight w:val="492"/>
          <w:jc w:val="center"/>
        </w:trPr>
        <w:tc>
          <w:tcPr>
            <w:tcW w:w="4133" w:type="dxa"/>
          </w:tcPr>
          <w:p w:rsidR="00FF62AB" w:rsidRPr="00F905E5" w:rsidRDefault="00FF62AB" w:rsidP="00F905E5">
            <w:pPr>
              <w:spacing w:line="360" w:lineRule="auto"/>
            </w:pPr>
            <w:r>
              <w:t>Gołąb Julia</w:t>
            </w:r>
          </w:p>
        </w:tc>
        <w:tc>
          <w:tcPr>
            <w:tcW w:w="1746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39,75</w:t>
            </w:r>
          </w:p>
        </w:tc>
      </w:tr>
      <w:tr w:rsidR="00FF62AB" w:rsidRPr="00F905E5" w:rsidTr="00567652">
        <w:trPr>
          <w:trHeight w:val="492"/>
          <w:jc w:val="center"/>
        </w:trPr>
        <w:tc>
          <w:tcPr>
            <w:tcW w:w="4133" w:type="dxa"/>
          </w:tcPr>
          <w:p w:rsidR="00FF62AB" w:rsidRPr="00F905E5" w:rsidRDefault="00FF62AB" w:rsidP="00F905E5">
            <w:pPr>
              <w:spacing w:line="360" w:lineRule="auto"/>
            </w:pPr>
            <w:r>
              <w:t>Tokarz Paulina</w:t>
            </w:r>
          </w:p>
        </w:tc>
        <w:tc>
          <w:tcPr>
            <w:tcW w:w="1746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45,56</w:t>
            </w:r>
          </w:p>
        </w:tc>
      </w:tr>
      <w:tr w:rsidR="00FF62AB" w:rsidRPr="00F905E5" w:rsidTr="00567652">
        <w:trPr>
          <w:trHeight w:val="492"/>
          <w:jc w:val="center"/>
        </w:trPr>
        <w:tc>
          <w:tcPr>
            <w:tcW w:w="4133" w:type="dxa"/>
          </w:tcPr>
          <w:p w:rsidR="00FF62AB" w:rsidRPr="00F905E5" w:rsidRDefault="00FF62AB" w:rsidP="00F905E5">
            <w:pPr>
              <w:spacing w:line="360" w:lineRule="auto"/>
            </w:pPr>
            <w:r>
              <w:t>Lorek Maja</w:t>
            </w:r>
          </w:p>
        </w:tc>
        <w:tc>
          <w:tcPr>
            <w:tcW w:w="1746" w:type="dxa"/>
          </w:tcPr>
          <w:p w:rsidR="00FF62AB" w:rsidRPr="00F905E5" w:rsidRDefault="00FF62AB" w:rsidP="00F96A42">
            <w:pPr>
              <w:spacing w:line="360" w:lineRule="auto"/>
            </w:pPr>
            <w:r>
              <w:t xml:space="preserve">        46,03</w:t>
            </w:r>
          </w:p>
        </w:tc>
      </w:tr>
      <w:tr w:rsidR="00FF62AB" w:rsidRPr="00F905E5" w:rsidTr="00567652">
        <w:trPr>
          <w:trHeight w:val="492"/>
          <w:jc w:val="center"/>
        </w:trPr>
        <w:tc>
          <w:tcPr>
            <w:tcW w:w="4133" w:type="dxa"/>
          </w:tcPr>
          <w:p w:rsidR="00FF62AB" w:rsidRPr="00F905E5" w:rsidRDefault="00FF62AB" w:rsidP="00F905E5">
            <w:pPr>
              <w:spacing w:line="360" w:lineRule="auto"/>
            </w:pPr>
            <w:r>
              <w:t>Rusyniak Martyna</w:t>
            </w:r>
          </w:p>
        </w:tc>
        <w:tc>
          <w:tcPr>
            <w:tcW w:w="1746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48,85</w:t>
            </w:r>
          </w:p>
        </w:tc>
      </w:tr>
      <w:tr w:rsidR="00FF62AB" w:rsidRPr="00F905E5" w:rsidTr="00567652">
        <w:trPr>
          <w:trHeight w:val="492"/>
          <w:jc w:val="center"/>
        </w:trPr>
        <w:tc>
          <w:tcPr>
            <w:tcW w:w="4133" w:type="dxa"/>
          </w:tcPr>
          <w:p w:rsidR="00FF62AB" w:rsidRPr="00F905E5" w:rsidRDefault="00FF62AB" w:rsidP="00F905E5">
            <w:pPr>
              <w:spacing w:line="360" w:lineRule="auto"/>
            </w:pPr>
            <w:r>
              <w:t>Bodziony Maja</w:t>
            </w:r>
          </w:p>
        </w:tc>
        <w:tc>
          <w:tcPr>
            <w:tcW w:w="1746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49,16</w:t>
            </w:r>
          </w:p>
        </w:tc>
      </w:tr>
      <w:tr w:rsidR="00FF62AB" w:rsidRPr="00F905E5" w:rsidTr="00567652">
        <w:trPr>
          <w:trHeight w:val="492"/>
          <w:jc w:val="center"/>
        </w:trPr>
        <w:tc>
          <w:tcPr>
            <w:tcW w:w="4133" w:type="dxa"/>
          </w:tcPr>
          <w:p w:rsidR="00FF62AB" w:rsidRPr="00F905E5" w:rsidRDefault="00FF62AB" w:rsidP="00F905E5">
            <w:pPr>
              <w:spacing w:line="360" w:lineRule="auto"/>
            </w:pPr>
            <w:r>
              <w:t>Kania Maja</w:t>
            </w:r>
          </w:p>
        </w:tc>
        <w:tc>
          <w:tcPr>
            <w:tcW w:w="1746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51,69</w:t>
            </w:r>
          </w:p>
        </w:tc>
      </w:tr>
      <w:tr w:rsidR="00FF62AB" w:rsidRPr="00F905E5" w:rsidTr="00567652">
        <w:trPr>
          <w:trHeight w:val="492"/>
          <w:jc w:val="center"/>
        </w:trPr>
        <w:tc>
          <w:tcPr>
            <w:tcW w:w="4133" w:type="dxa"/>
          </w:tcPr>
          <w:p w:rsidR="00FF62AB" w:rsidRPr="00F905E5" w:rsidRDefault="00FF62AB" w:rsidP="00F96A42">
            <w:pPr>
              <w:spacing w:line="360" w:lineRule="auto"/>
            </w:pPr>
            <w:r>
              <w:t>Chochorowska Julia</w:t>
            </w:r>
          </w:p>
        </w:tc>
        <w:tc>
          <w:tcPr>
            <w:tcW w:w="1746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52,13</w:t>
            </w:r>
          </w:p>
        </w:tc>
      </w:tr>
      <w:tr w:rsidR="00FF62AB" w:rsidRPr="00F905E5" w:rsidTr="00567652">
        <w:trPr>
          <w:trHeight w:val="492"/>
          <w:jc w:val="center"/>
        </w:trPr>
        <w:tc>
          <w:tcPr>
            <w:tcW w:w="4133" w:type="dxa"/>
          </w:tcPr>
          <w:p w:rsidR="00FF62AB" w:rsidRPr="00F905E5" w:rsidRDefault="00FF62AB" w:rsidP="00F905E5">
            <w:pPr>
              <w:spacing w:line="360" w:lineRule="auto"/>
            </w:pPr>
            <w:r>
              <w:t>Garncarczyk Oliwia</w:t>
            </w:r>
          </w:p>
        </w:tc>
        <w:tc>
          <w:tcPr>
            <w:tcW w:w="1746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53,86</w:t>
            </w:r>
          </w:p>
        </w:tc>
      </w:tr>
      <w:tr w:rsidR="00FF62AB" w:rsidRPr="00F905E5" w:rsidTr="00567652">
        <w:trPr>
          <w:trHeight w:val="492"/>
          <w:jc w:val="center"/>
        </w:trPr>
        <w:tc>
          <w:tcPr>
            <w:tcW w:w="4133" w:type="dxa"/>
          </w:tcPr>
          <w:p w:rsidR="00FF62AB" w:rsidRPr="00F905E5" w:rsidRDefault="00FF62AB" w:rsidP="00F905E5">
            <w:pPr>
              <w:spacing w:line="360" w:lineRule="auto"/>
            </w:pPr>
            <w:r>
              <w:t>Dąbrowska Oliwia</w:t>
            </w:r>
          </w:p>
        </w:tc>
        <w:tc>
          <w:tcPr>
            <w:tcW w:w="1746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54,63</w:t>
            </w:r>
          </w:p>
        </w:tc>
      </w:tr>
      <w:tr w:rsidR="00FF62AB" w:rsidRPr="00F905E5" w:rsidTr="00567652">
        <w:trPr>
          <w:trHeight w:val="492"/>
          <w:jc w:val="center"/>
        </w:trPr>
        <w:tc>
          <w:tcPr>
            <w:tcW w:w="4133" w:type="dxa"/>
          </w:tcPr>
          <w:p w:rsidR="00FF62AB" w:rsidRPr="00F905E5" w:rsidRDefault="00FF62AB" w:rsidP="00F905E5">
            <w:pPr>
              <w:spacing w:line="360" w:lineRule="auto"/>
            </w:pPr>
            <w:r>
              <w:t>Kucharska Maja</w:t>
            </w:r>
          </w:p>
        </w:tc>
        <w:tc>
          <w:tcPr>
            <w:tcW w:w="1746" w:type="dxa"/>
          </w:tcPr>
          <w:p w:rsidR="00FF62AB" w:rsidRPr="00F905E5" w:rsidRDefault="00FF62AB" w:rsidP="00F905E5">
            <w:pPr>
              <w:spacing w:line="360" w:lineRule="auto"/>
              <w:jc w:val="center"/>
            </w:pPr>
            <w:r>
              <w:t>58,09</w:t>
            </w:r>
          </w:p>
        </w:tc>
      </w:tr>
    </w:tbl>
    <w:p w:rsidR="00FF62AB" w:rsidRPr="00283500" w:rsidRDefault="00FF62AB" w:rsidP="0025124D">
      <w:pPr>
        <w:rPr>
          <w:sz w:val="4"/>
        </w:rPr>
      </w:pPr>
    </w:p>
    <w:p w:rsidR="00FF62AB" w:rsidRPr="00385ED2" w:rsidRDefault="00FF62AB" w:rsidP="00702F1B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385ED2">
        <w:rPr>
          <w:b/>
          <w:bCs/>
          <w:sz w:val="24"/>
          <w:szCs w:val="24"/>
        </w:rPr>
        <w:t>Chłopcy rocznik 20</w:t>
      </w:r>
      <w:r>
        <w:rPr>
          <w:b/>
          <w:bCs/>
          <w:sz w:val="24"/>
          <w:szCs w:val="24"/>
        </w:rPr>
        <w:t>11</w:t>
      </w:r>
      <w:r w:rsidRPr="00385ED2">
        <w:rPr>
          <w:b/>
          <w:bCs/>
          <w:sz w:val="24"/>
          <w:szCs w:val="24"/>
        </w:rPr>
        <w:t xml:space="preserve"> – 20</w:t>
      </w:r>
      <w:r>
        <w:rPr>
          <w:b/>
          <w:bCs/>
          <w:sz w:val="24"/>
          <w:szCs w:val="24"/>
        </w:rPr>
        <w:t>10</w:t>
      </w:r>
      <w:r w:rsidRPr="00385ED2">
        <w:rPr>
          <w:b/>
          <w:bCs/>
          <w:sz w:val="24"/>
          <w:szCs w:val="24"/>
        </w:rPr>
        <w:t xml:space="preserve">             styl dowolny </w:t>
      </w:r>
      <w:smartTag w:uri="urn:schemas-microsoft-com:office:smarttags" w:element="metricconverter">
        <w:smartTagPr>
          <w:attr w:name="ProductID" w:val="50 m"/>
        </w:smartTagPr>
        <w:r w:rsidRPr="00385ED2">
          <w:rPr>
            <w:b/>
            <w:bCs/>
            <w:sz w:val="24"/>
            <w:szCs w:val="24"/>
          </w:rPr>
          <w:t>50 m</w:t>
        </w:r>
      </w:smartTag>
    </w:p>
    <w:p w:rsidR="00FF62AB" w:rsidRPr="00283500" w:rsidRDefault="00FF62AB" w:rsidP="00702F1B">
      <w:pPr>
        <w:pStyle w:val="BodyTextIndent"/>
        <w:spacing w:line="312" w:lineRule="auto"/>
        <w:ind w:left="0"/>
        <w:jc w:val="center"/>
        <w:rPr>
          <w:b/>
          <w:bCs/>
          <w:sz w:val="2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 w:rsidRPr="00385ED2">
              <w:t xml:space="preserve">I miejsce: </w:t>
            </w:r>
            <w:r>
              <w:t>Golonka Olaf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35,77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 w:rsidRPr="00385ED2">
              <w:t xml:space="preserve">II miejsce: </w:t>
            </w:r>
            <w:r>
              <w:t>Gołąb Mateusz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37,17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 w:rsidRPr="00385ED2">
              <w:t xml:space="preserve">III miejsce: </w:t>
            </w:r>
            <w:r>
              <w:t>Czubaj Krzysztof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38,48</w:t>
            </w:r>
          </w:p>
        </w:tc>
      </w:tr>
    </w:tbl>
    <w:p w:rsidR="00FF62AB" w:rsidRPr="00283500" w:rsidRDefault="00FF62AB" w:rsidP="00702F1B">
      <w:pPr>
        <w:jc w:val="center"/>
        <w:rPr>
          <w:sz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>
              <w:t>Potoczek Dawid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39,46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>
              <w:t xml:space="preserve">Leśniak Paweł </w:t>
            </w:r>
          </w:p>
        </w:tc>
        <w:tc>
          <w:tcPr>
            <w:tcW w:w="1730" w:type="dxa"/>
          </w:tcPr>
          <w:p w:rsidR="00FF62AB" w:rsidRPr="00385ED2" w:rsidRDefault="00FF62AB" w:rsidP="00F96A42">
            <w:pPr>
              <w:spacing w:line="360" w:lineRule="auto"/>
              <w:jc w:val="center"/>
            </w:pPr>
            <w:r>
              <w:t>41,31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>
              <w:t>Machowski Michał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41,45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>
              <w:t>Matląg Mateusz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42,31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>
              <w:t>Bobrowski Kamil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44,13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>
              <w:t>Tokarz Jakub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44,49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>
              <w:t>Gołąb Hubert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46,79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>
              <w:t>Gondek Filip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48,29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>
              <w:t>Tabor Kacper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1:06,87</w:t>
            </w:r>
          </w:p>
        </w:tc>
      </w:tr>
    </w:tbl>
    <w:p w:rsidR="00FF62AB" w:rsidRPr="00283500" w:rsidRDefault="00FF62AB" w:rsidP="002E65F6">
      <w:pPr>
        <w:rPr>
          <w:sz w:val="6"/>
        </w:rPr>
      </w:pPr>
    </w:p>
    <w:p w:rsidR="00FF62AB" w:rsidRPr="00385ED2" w:rsidRDefault="00FF62AB" w:rsidP="00702F1B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385ED2">
        <w:rPr>
          <w:b/>
          <w:bCs/>
          <w:sz w:val="24"/>
          <w:szCs w:val="24"/>
        </w:rPr>
        <w:t>Dziewczęta rocznik 200</w:t>
      </w:r>
      <w:r>
        <w:rPr>
          <w:b/>
          <w:bCs/>
          <w:sz w:val="24"/>
          <w:szCs w:val="24"/>
        </w:rPr>
        <w:t>9</w:t>
      </w:r>
      <w:r w:rsidRPr="00385ED2">
        <w:rPr>
          <w:b/>
          <w:bCs/>
          <w:sz w:val="24"/>
          <w:szCs w:val="24"/>
        </w:rPr>
        <w:t xml:space="preserve"> – 200</w:t>
      </w:r>
      <w:r>
        <w:rPr>
          <w:b/>
          <w:bCs/>
          <w:sz w:val="24"/>
          <w:szCs w:val="24"/>
        </w:rPr>
        <w:t>8</w:t>
      </w:r>
      <w:r w:rsidRPr="00385ED2">
        <w:rPr>
          <w:b/>
          <w:bCs/>
          <w:sz w:val="24"/>
          <w:szCs w:val="24"/>
        </w:rPr>
        <w:t xml:space="preserve">              styl dowolny </w:t>
      </w:r>
      <w:smartTag w:uri="urn:schemas-microsoft-com:office:smarttags" w:element="metricconverter">
        <w:smartTagPr>
          <w:attr w:name="ProductID" w:val="50 m"/>
        </w:smartTagPr>
        <w:r w:rsidRPr="00385ED2">
          <w:rPr>
            <w:b/>
            <w:bCs/>
            <w:sz w:val="24"/>
            <w:szCs w:val="24"/>
          </w:rPr>
          <w:t>50 m</w:t>
        </w:r>
      </w:smartTag>
    </w:p>
    <w:p w:rsidR="00FF62AB" w:rsidRPr="00283500" w:rsidRDefault="00FF62AB" w:rsidP="00702F1B">
      <w:pPr>
        <w:pStyle w:val="BodyTextIndent"/>
        <w:spacing w:line="312" w:lineRule="auto"/>
        <w:ind w:left="0"/>
        <w:jc w:val="center"/>
        <w:rPr>
          <w:b/>
          <w:bCs/>
          <w:sz w:val="2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 w:rsidRPr="00385ED2">
              <w:t xml:space="preserve">I miejsce: </w:t>
            </w:r>
            <w:r>
              <w:t>Polakiewicz  Magdalena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39,74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 w:rsidRPr="00385ED2">
              <w:t xml:space="preserve">II miejsce: </w:t>
            </w:r>
            <w:r>
              <w:t>Nowak Nicola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43,80</w:t>
            </w:r>
          </w:p>
        </w:tc>
      </w:tr>
      <w:tr w:rsidR="00FF62AB" w:rsidRPr="00385ED2" w:rsidTr="00707F26">
        <w:trPr>
          <w:jc w:val="center"/>
        </w:trPr>
        <w:tc>
          <w:tcPr>
            <w:tcW w:w="4095" w:type="dxa"/>
          </w:tcPr>
          <w:p w:rsidR="00FF62AB" w:rsidRPr="00385ED2" w:rsidRDefault="00FF62AB" w:rsidP="00707F26">
            <w:pPr>
              <w:spacing w:line="360" w:lineRule="auto"/>
            </w:pPr>
            <w:r w:rsidRPr="00385ED2">
              <w:t xml:space="preserve">III miejsce: </w:t>
            </w:r>
            <w:r>
              <w:t>Hojnor Wiktoria</w:t>
            </w:r>
          </w:p>
        </w:tc>
        <w:tc>
          <w:tcPr>
            <w:tcW w:w="1730" w:type="dxa"/>
          </w:tcPr>
          <w:p w:rsidR="00FF62AB" w:rsidRPr="00385ED2" w:rsidRDefault="00FF62AB" w:rsidP="00707F26">
            <w:pPr>
              <w:spacing w:line="360" w:lineRule="auto"/>
              <w:jc w:val="center"/>
            </w:pPr>
            <w:r>
              <w:t>47,72</w:t>
            </w:r>
          </w:p>
        </w:tc>
      </w:tr>
    </w:tbl>
    <w:p w:rsidR="00FF62AB" w:rsidRPr="00283500" w:rsidRDefault="00FF62AB" w:rsidP="00702F1B">
      <w:pPr>
        <w:pStyle w:val="BodyTextIndent"/>
        <w:spacing w:line="312" w:lineRule="auto"/>
        <w:ind w:left="0"/>
        <w:jc w:val="center"/>
        <w:rPr>
          <w:b/>
          <w:bCs/>
          <w:sz w:val="4"/>
          <w:szCs w:val="24"/>
        </w:rPr>
      </w:pPr>
      <w:bookmarkStart w:id="0" w:name="_GoBack"/>
      <w:bookmarkEnd w:id="0"/>
    </w:p>
    <w:p w:rsidR="00FF62AB" w:rsidRDefault="00FF62AB" w:rsidP="00702F1B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385ED2">
        <w:rPr>
          <w:b/>
          <w:bCs/>
          <w:sz w:val="24"/>
          <w:szCs w:val="24"/>
        </w:rPr>
        <w:t>Chłopcy rocznik 200</w:t>
      </w:r>
      <w:r>
        <w:rPr>
          <w:b/>
          <w:bCs/>
          <w:sz w:val="24"/>
          <w:szCs w:val="24"/>
        </w:rPr>
        <w:t>9</w:t>
      </w:r>
      <w:r w:rsidRPr="00385ED2">
        <w:rPr>
          <w:b/>
          <w:bCs/>
          <w:sz w:val="24"/>
          <w:szCs w:val="24"/>
        </w:rPr>
        <w:t xml:space="preserve"> – 200</w:t>
      </w:r>
      <w:r>
        <w:rPr>
          <w:b/>
          <w:bCs/>
          <w:sz w:val="24"/>
          <w:szCs w:val="24"/>
        </w:rPr>
        <w:t>8</w:t>
      </w:r>
      <w:r w:rsidRPr="00385ED2">
        <w:rPr>
          <w:b/>
          <w:bCs/>
          <w:sz w:val="24"/>
          <w:szCs w:val="24"/>
        </w:rPr>
        <w:t xml:space="preserve">              styl dowolny </w:t>
      </w:r>
      <w:smartTag w:uri="urn:schemas-microsoft-com:office:smarttags" w:element="metricconverter">
        <w:smartTagPr>
          <w:attr w:name="ProductID" w:val="50 m"/>
        </w:smartTagPr>
        <w:r w:rsidRPr="00385ED2">
          <w:rPr>
            <w:b/>
            <w:bCs/>
            <w:sz w:val="24"/>
            <w:szCs w:val="24"/>
          </w:rPr>
          <w:t>50 m</w:t>
        </w:r>
      </w:smartTag>
    </w:p>
    <w:p w:rsidR="00FF62AB" w:rsidRPr="00283500" w:rsidRDefault="00FF62AB" w:rsidP="00F905E5">
      <w:pPr>
        <w:pStyle w:val="BodyTextIndent"/>
        <w:spacing w:line="312" w:lineRule="auto"/>
        <w:ind w:left="0"/>
        <w:rPr>
          <w:b/>
          <w:bCs/>
          <w:sz w:val="2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567652">
        <w:trPr>
          <w:jc w:val="center"/>
        </w:trPr>
        <w:tc>
          <w:tcPr>
            <w:tcW w:w="4095" w:type="dxa"/>
          </w:tcPr>
          <w:p w:rsidR="00FF62AB" w:rsidRPr="00385ED2" w:rsidRDefault="00FF62AB" w:rsidP="00567652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567652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567652">
        <w:trPr>
          <w:jc w:val="center"/>
        </w:trPr>
        <w:tc>
          <w:tcPr>
            <w:tcW w:w="4095" w:type="dxa"/>
          </w:tcPr>
          <w:p w:rsidR="00FF62AB" w:rsidRPr="00385ED2" w:rsidRDefault="00FF62AB" w:rsidP="00567652">
            <w:pPr>
              <w:spacing w:line="360" w:lineRule="auto"/>
            </w:pPr>
            <w:r w:rsidRPr="00385ED2">
              <w:t xml:space="preserve">I miejsce: </w:t>
            </w:r>
            <w:r>
              <w:t xml:space="preserve">Kleszyk Dawid </w:t>
            </w:r>
          </w:p>
        </w:tc>
        <w:tc>
          <w:tcPr>
            <w:tcW w:w="1730" w:type="dxa"/>
          </w:tcPr>
          <w:p w:rsidR="00FF62AB" w:rsidRPr="00385ED2" w:rsidRDefault="00FF62AB" w:rsidP="00567652">
            <w:pPr>
              <w:spacing w:line="360" w:lineRule="auto"/>
              <w:jc w:val="center"/>
            </w:pPr>
            <w:r>
              <w:t>31,78</w:t>
            </w:r>
          </w:p>
        </w:tc>
      </w:tr>
      <w:tr w:rsidR="00FF62AB" w:rsidRPr="00385ED2" w:rsidTr="00567652">
        <w:trPr>
          <w:jc w:val="center"/>
        </w:trPr>
        <w:tc>
          <w:tcPr>
            <w:tcW w:w="4095" w:type="dxa"/>
          </w:tcPr>
          <w:p w:rsidR="00FF62AB" w:rsidRPr="00385ED2" w:rsidRDefault="00FF62AB" w:rsidP="00567652">
            <w:pPr>
              <w:spacing w:line="360" w:lineRule="auto"/>
            </w:pPr>
            <w:r w:rsidRPr="00385ED2">
              <w:t xml:space="preserve">II miejsce: </w:t>
            </w:r>
            <w:r>
              <w:t>Nosal Tomasz</w:t>
            </w:r>
          </w:p>
        </w:tc>
        <w:tc>
          <w:tcPr>
            <w:tcW w:w="1730" w:type="dxa"/>
          </w:tcPr>
          <w:p w:rsidR="00FF62AB" w:rsidRPr="00385ED2" w:rsidRDefault="00FF62AB" w:rsidP="00567652">
            <w:pPr>
              <w:spacing w:line="360" w:lineRule="auto"/>
              <w:jc w:val="center"/>
            </w:pPr>
            <w:r>
              <w:t>32,59</w:t>
            </w:r>
          </w:p>
        </w:tc>
      </w:tr>
      <w:tr w:rsidR="00FF62AB" w:rsidRPr="00385ED2" w:rsidTr="00567652">
        <w:trPr>
          <w:jc w:val="center"/>
        </w:trPr>
        <w:tc>
          <w:tcPr>
            <w:tcW w:w="4095" w:type="dxa"/>
          </w:tcPr>
          <w:p w:rsidR="00FF62AB" w:rsidRPr="00385ED2" w:rsidRDefault="00FF62AB" w:rsidP="00567652">
            <w:pPr>
              <w:spacing w:line="360" w:lineRule="auto"/>
            </w:pPr>
            <w:r w:rsidRPr="00385ED2">
              <w:t xml:space="preserve">III miejsce: </w:t>
            </w:r>
            <w:r>
              <w:t>Pogwizd Artur</w:t>
            </w:r>
          </w:p>
        </w:tc>
        <w:tc>
          <w:tcPr>
            <w:tcW w:w="1730" w:type="dxa"/>
          </w:tcPr>
          <w:p w:rsidR="00FF62AB" w:rsidRPr="00385ED2" w:rsidRDefault="00FF62AB" w:rsidP="00567652">
            <w:pPr>
              <w:spacing w:line="360" w:lineRule="auto"/>
              <w:jc w:val="center"/>
            </w:pPr>
            <w:r>
              <w:t>32,73</w:t>
            </w:r>
          </w:p>
        </w:tc>
      </w:tr>
    </w:tbl>
    <w:p w:rsidR="00FF62AB" w:rsidRPr="00283500" w:rsidRDefault="00FF62AB" w:rsidP="00F905E5">
      <w:pPr>
        <w:jc w:val="center"/>
        <w:rPr>
          <w:sz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FF62AB" w:rsidRPr="00385ED2" w:rsidTr="00567652">
        <w:trPr>
          <w:jc w:val="center"/>
        </w:trPr>
        <w:tc>
          <w:tcPr>
            <w:tcW w:w="4095" w:type="dxa"/>
          </w:tcPr>
          <w:p w:rsidR="00FF62AB" w:rsidRPr="00385ED2" w:rsidRDefault="00FF62AB" w:rsidP="00567652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FF62AB" w:rsidRPr="00385ED2" w:rsidRDefault="00FF62AB" w:rsidP="00567652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FF62AB" w:rsidRPr="00385ED2" w:rsidTr="00567652">
        <w:trPr>
          <w:jc w:val="center"/>
        </w:trPr>
        <w:tc>
          <w:tcPr>
            <w:tcW w:w="4095" w:type="dxa"/>
          </w:tcPr>
          <w:p w:rsidR="00FF62AB" w:rsidRPr="00385ED2" w:rsidRDefault="00FF62AB" w:rsidP="00567652">
            <w:pPr>
              <w:spacing w:line="360" w:lineRule="auto"/>
            </w:pPr>
            <w:r>
              <w:t>Romańczyk Oskar</w:t>
            </w:r>
          </w:p>
        </w:tc>
        <w:tc>
          <w:tcPr>
            <w:tcW w:w="1730" w:type="dxa"/>
          </w:tcPr>
          <w:p w:rsidR="00FF62AB" w:rsidRPr="00385ED2" w:rsidRDefault="00FF62AB" w:rsidP="00567652">
            <w:pPr>
              <w:spacing w:line="360" w:lineRule="auto"/>
              <w:jc w:val="center"/>
            </w:pPr>
            <w:r>
              <w:t>37,74</w:t>
            </w:r>
          </w:p>
        </w:tc>
      </w:tr>
      <w:tr w:rsidR="00FF62AB" w:rsidRPr="00385ED2" w:rsidTr="00567652">
        <w:trPr>
          <w:jc w:val="center"/>
        </w:trPr>
        <w:tc>
          <w:tcPr>
            <w:tcW w:w="4095" w:type="dxa"/>
          </w:tcPr>
          <w:p w:rsidR="00FF62AB" w:rsidRPr="00385ED2" w:rsidRDefault="00FF62AB" w:rsidP="00567652">
            <w:pPr>
              <w:spacing w:line="360" w:lineRule="auto"/>
            </w:pPr>
            <w:r>
              <w:t>Głuc Nikodem</w:t>
            </w:r>
          </w:p>
        </w:tc>
        <w:tc>
          <w:tcPr>
            <w:tcW w:w="1730" w:type="dxa"/>
          </w:tcPr>
          <w:p w:rsidR="00FF62AB" w:rsidRPr="00385ED2" w:rsidRDefault="00FF62AB" w:rsidP="00567652">
            <w:pPr>
              <w:spacing w:line="360" w:lineRule="auto"/>
              <w:jc w:val="center"/>
            </w:pPr>
            <w:r>
              <w:t>47,10</w:t>
            </w:r>
          </w:p>
        </w:tc>
      </w:tr>
      <w:tr w:rsidR="00FF62AB" w:rsidRPr="00385ED2" w:rsidTr="00567652">
        <w:trPr>
          <w:jc w:val="center"/>
        </w:trPr>
        <w:tc>
          <w:tcPr>
            <w:tcW w:w="4095" w:type="dxa"/>
          </w:tcPr>
          <w:p w:rsidR="00FF62AB" w:rsidRPr="00385ED2" w:rsidRDefault="00FF62AB" w:rsidP="00567652">
            <w:pPr>
              <w:spacing w:line="360" w:lineRule="auto"/>
            </w:pPr>
            <w:r>
              <w:t>Pociecha Bartłomiej</w:t>
            </w:r>
          </w:p>
        </w:tc>
        <w:tc>
          <w:tcPr>
            <w:tcW w:w="1730" w:type="dxa"/>
          </w:tcPr>
          <w:p w:rsidR="00FF62AB" w:rsidRPr="00385ED2" w:rsidRDefault="00FF62AB" w:rsidP="00567652">
            <w:pPr>
              <w:spacing w:line="360" w:lineRule="auto"/>
              <w:jc w:val="center"/>
            </w:pPr>
            <w:r>
              <w:t>49,22</w:t>
            </w:r>
          </w:p>
        </w:tc>
      </w:tr>
      <w:tr w:rsidR="00FF62AB" w:rsidRPr="00385ED2" w:rsidTr="00567652">
        <w:trPr>
          <w:jc w:val="center"/>
        </w:trPr>
        <w:tc>
          <w:tcPr>
            <w:tcW w:w="4095" w:type="dxa"/>
          </w:tcPr>
          <w:p w:rsidR="00FF62AB" w:rsidRPr="00385ED2" w:rsidRDefault="00FF62AB" w:rsidP="00567652">
            <w:pPr>
              <w:spacing w:line="360" w:lineRule="auto"/>
            </w:pPr>
            <w:r>
              <w:t>Wójcik Piotr</w:t>
            </w:r>
          </w:p>
        </w:tc>
        <w:tc>
          <w:tcPr>
            <w:tcW w:w="1730" w:type="dxa"/>
          </w:tcPr>
          <w:p w:rsidR="00FF62AB" w:rsidRPr="00385ED2" w:rsidRDefault="00FF62AB" w:rsidP="00567652">
            <w:pPr>
              <w:spacing w:line="360" w:lineRule="auto"/>
              <w:jc w:val="center"/>
            </w:pPr>
            <w:r>
              <w:t>55,65</w:t>
            </w:r>
          </w:p>
        </w:tc>
      </w:tr>
    </w:tbl>
    <w:p w:rsidR="00FF62AB" w:rsidRDefault="00FF62AB" w:rsidP="00283500">
      <w:pPr>
        <w:pStyle w:val="BodyTextIndent"/>
        <w:spacing w:line="312" w:lineRule="auto"/>
        <w:ind w:left="0"/>
      </w:pPr>
    </w:p>
    <w:sectPr w:rsidR="00FF62AB" w:rsidSect="00283500">
      <w:pgSz w:w="11906" w:h="16838"/>
      <w:pgMar w:top="899" w:right="1418" w:bottom="71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74F3"/>
    <w:rsid w:val="0000119A"/>
    <w:rsid w:val="000A330E"/>
    <w:rsid w:val="000D5F28"/>
    <w:rsid w:val="000F03E9"/>
    <w:rsid w:val="000F510E"/>
    <w:rsid w:val="00185477"/>
    <w:rsid w:val="001C447C"/>
    <w:rsid w:val="0024417D"/>
    <w:rsid w:val="0025124D"/>
    <w:rsid w:val="00254F3B"/>
    <w:rsid w:val="00283500"/>
    <w:rsid w:val="002A75CD"/>
    <w:rsid w:val="002D4F22"/>
    <w:rsid w:val="002E65F6"/>
    <w:rsid w:val="002F6C7D"/>
    <w:rsid w:val="00312CE0"/>
    <w:rsid w:val="00315363"/>
    <w:rsid w:val="00315EC8"/>
    <w:rsid w:val="00316F9F"/>
    <w:rsid w:val="00385ED2"/>
    <w:rsid w:val="0042403B"/>
    <w:rsid w:val="00475448"/>
    <w:rsid w:val="004C1CBC"/>
    <w:rsid w:val="004D0C77"/>
    <w:rsid w:val="00515F27"/>
    <w:rsid w:val="00520E53"/>
    <w:rsid w:val="0053073D"/>
    <w:rsid w:val="005474F3"/>
    <w:rsid w:val="00567652"/>
    <w:rsid w:val="00585B4A"/>
    <w:rsid w:val="005C7956"/>
    <w:rsid w:val="006249C5"/>
    <w:rsid w:val="00651618"/>
    <w:rsid w:val="00702F1B"/>
    <w:rsid w:val="00707F26"/>
    <w:rsid w:val="0071557E"/>
    <w:rsid w:val="00766DDD"/>
    <w:rsid w:val="0078695D"/>
    <w:rsid w:val="007C18BE"/>
    <w:rsid w:val="008076D4"/>
    <w:rsid w:val="008537A0"/>
    <w:rsid w:val="008568F6"/>
    <w:rsid w:val="008643E1"/>
    <w:rsid w:val="008A439E"/>
    <w:rsid w:val="008A7E25"/>
    <w:rsid w:val="008C6887"/>
    <w:rsid w:val="0095500B"/>
    <w:rsid w:val="00992E9C"/>
    <w:rsid w:val="009E1C5E"/>
    <w:rsid w:val="00A00B8F"/>
    <w:rsid w:val="00A45AE7"/>
    <w:rsid w:val="00A7130F"/>
    <w:rsid w:val="00AC6417"/>
    <w:rsid w:val="00B54CCE"/>
    <w:rsid w:val="00BD05C3"/>
    <w:rsid w:val="00C97B78"/>
    <w:rsid w:val="00CA01C0"/>
    <w:rsid w:val="00CA48AE"/>
    <w:rsid w:val="00CC2D56"/>
    <w:rsid w:val="00D85BDB"/>
    <w:rsid w:val="00D8706E"/>
    <w:rsid w:val="00DA31FE"/>
    <w:rsid w:val="00DE4A87"/>
    <w:rsid w:val="00E13C53"/>
    <w:rsid w:val="00E71BC0"/>
    <w:rsid w:val="00E92B7A"/>
    <w:rsid w:val="00EC7687"/>
    <w:rsid w:val="00F02023"/>
    <w:rsid w:val="00F17DDC"/>
    <w:rsid w:val="00F26210"/>
    <w:rsid w:val="00F40A76"/>
    <w:rsid w:val="00F876D8"/>
    <w:rsid w:val="00F905E5"/>
    <w:rsid w:val="00F96A42"/>
    <w:rsid w:val="00FA5488"/>
    <w:rsid w:val="00FF6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4F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74F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C97B78"/>
    <w:pPr>
      <w:ind w:left="-426"/>
    </w:pPr>
    <w:rPr>
      <w:rFonts w:eastAsia="Calibri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97B78"/>
    <w:rPr>
      <w:rFonts w:ascii="Times New Roman" w:hAnsi="Times New Roman" w:cs="Times New Roman"/>
      <w:sz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568</Words>
  <Characters>3409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 Pływacki Dziń Dziecka  Gminy Chełmiec</dc:title>
  <dc:subject/>
  <dc:creator>szkoła</dc:creator>
  <cp:keywords/>
  <dc:description/>
  <cp:lastModifiedBy>user</cp:lastModifiedBy>
  <cp:revision>4</cp:revision>
  <dcterms:created xsi:type="dcterms:W3CDTF">2023-05-29T16:26:00Z</dcterms:created>
  <dcterms:modified xsi:type="dcterms:W3CDTF">2023-05-29T21:17:00Z</dcterms:modified>
</cp:coreProperties>
</file>