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4C5" w:rsidRPr="00A236FE" w:rsidRDefault="001E64C5">
      <w:pPr>
        <w:widowControl/>
        <w:suppressAutoHyphens w:val="0"/>
        <w:spacing w:after="200"/>
        <w:jc w:val="center"/>
        <w:textAlignment w:val="auto"/>
        <w:rPr>
          <w:rFonts w:ascii="Times New Roman" w:hAnsi="Times New Roman"/>
          <w:b/>
          <w:color w:val="1F497D"/>
          <w:kern w:val="0"/>
          <w:sz w:val="22"/>
          <w:szCs w:val="22"/>
          <w:u w:val="single"/>
          <w:lang w:eastAsia="en-US"/>
        </w:rPr>
      </w:pPr>
      <w:r>
        <w:rPr>
          <w:noProof/>
        </w:rPr>
        <w:pict>
          <v:group id="_x0000_s1026" style="position:absolute;left:0;text-align:left;margin-left:54pt;margin-top:5.25pt;width:351pt;height:48.75pt;z-index:-251658240" coordorigin="1243,538" coordsize="9761,1620">
            <v:group id="_x0000_s1027" style="position:absolute;left:3226;top:538;width:7778;height:1620" coordorigin="3188,358" coordsize="7778,162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8" type="#_x0000_t75" alt="/Users/aleksywitecki/Desktop/Zrzut ekranu 2018-11-18 o 5.13.33 PM.png" style="position:absolute;left:5026;top:358;width:5940;height:1188;visibility:visible">
                <v:imagedata r:id="rId6" o:title=""/>
              </v:shape>
              <v:shape id="_x0000_s1029" type="#_x0000_t75" alt="Międzyszkolny Ośrodek Sportowy Powiatu Nowosądeckiego_logo (1)" style="position:absolute;left:3188;top:358;width:1478;height:1620">
                <v:imagedata r:id="rId7" r:href="rId8"/>
              </v:shape>
            </v:group>
            <v:shape id="_x0000_s1030" type="#_x0000_t75" style="position:absolute;left:1243;top:538;width:1803;height:1521">
              <v:imagedata r:id="rId9" o:title=""/>
            </v:shape>
          </v:group>
        </w:pict>
      </w:r>
    </w:p>
    <w:p w:rsidR="001E64C5" w:rsidRDefault="001E64C5">
      <w:pPr>
        <w:widowControl/>
        <w:suppressAutoHyphens w:val="0"/>
        <w:spacing w:after="200"/>
        <w:jc w:val="center"/>
        <w:textAlignment w:val="auto"/>
        <w:rPr>
          <w:rFonts w:ascii="Times New Roman" w:hAnsi="Times New Roman"/>
          <w:b/>
          <w:color w:val="1F497D"/>
          <w:kern w:val="0"/>
          <w:sz w:val="22"/>
          <w:szCs w:val="22"/>
          <w:u w:val="single"/>
          <w:lang w:eastAsia="en-US"/>
        </w:rPr>
      </w:pPr>
    </w:p>
    <w:p w:rsidR="001E64C5" w:rsidRPr="00FA2361" w:rsidRDefault="001E64C5">
      <w:pPr>
        <w:widowControl/>
        <w:suppressAutoHyphens w:val="0"/>
        <w:spacing w:after="200"/>
        <w:jc w:val="center"/>
        <w:textAlignment w:val="auto"/>
        <w:rPr>
          <w:rFonts w:ascii="Times New Roman" w:hAnsi="Times New Roman"/>
          <w:b/>
          <w:color w:val="1F497D"/>
          <w:kern w:val="0"/>
          <w:sz w:val="2"/>
          <w:szCs w:val="22"/>
          <w:lang w:eastAsia="en-US"/>
        </w:rPr>
      </w:pPr>
    </w:p>
    <w:p w:rsidR="001E64C5" w:rsidRPr="00A236FE" w:rsidRDefault="001E64C5">
      <w:pPr>
        <w:widowControl/>
        <w:suppressAutoHyphens w:val="0"/>
        <w:spacing w:after="200"/>
        <w:jc w:val="center"/>
        <w:textAlignment w:val="auto"/>
        <w:rPr>
          <w:rFonts w:ascii="Times New Roman" w:hAnsi="Times New Roman"/>
          <w:b/>
          <w:color w:val="1F497D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1F497D"/>
          <w:kern w:val="0"/>
          <w:sz w:val="22"/>
          <w:szCs w:val="22"/>
          <w:lang w:eastAsia="en-US"/>
        </w:rPr>
        <w:t xml:space="preserve">Wyniki  II Mistrzostw Powiatu Nowosądeckiego </w:t>
      </w:r>
      <w:r w:rsidRPr="00A236FE">
        <w:rPr>
          <w:rFonts w:ascii="Times New Roman" w:hAnsi="Times New Roman"/>
          <w:b/>
          <w:color w:val="1F497D"/>
          <w:kern w:val="0"/>
          <w:sz w:val="22"/>
          <w:szCs w:val="22"/>
          <w:lang w:eastAsia="en-US"/>
        </w:rPr>
        <w:br/>
        <w:t>w Pływaniu Indywidualnym oraz Drużynowym dziewcząt i chłopców szkół podstaw</w:t>
      </w:r>
      <w:r w:rsidRPr="00A236FE">
        <w:rPr>
          <w:rFonts w:ascii="Times New Roman" w:hAnsi="Times New Roman"/>
          <w:b/>
          <w:color w:val="1F497D"/>
          <w:kern w:val="0"/>
          <w:sz w:val="22"/>
          <w:szCs w:val="22"/>
          <w:lang w:eastAsia="en-US"/>
        </w:rPr>
        <w:t>o</w:t>
      </w:r>
      <w:r w:rsidRPr="00A236FE">
        <w:rPr>
          <w:rFonts w:ascii="Times New Roman" w:hAnsi="Times New Roman"/>
          <w:b/>
          <w:color w:val="1F497D"/>
          <w:kern w:val="0"/>
          <w:sz w:val="22"/>
          <w:szCs w:val="22"/>
          <w:lang w:eastAsia="en-US"/>
        </w:rPr>
        <w:t xml:space="preserve">wych </w:t>
      </w:r>
      <w:r>
        <w:rPr>
          <w:rFonts w:ascii="Times New Roman" w:hAnsi="Times New Roman"/>
          <w:b/>
          <w:color w:val="1F497D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1F497D"/>
          <w:kern w:val="0"/>
          <w:sz w:val="22"/>
          <w:szCs w:val="22"/>
          <w:lang w:eastAsia="en-US"/>
        </w:rPr>
        <w:t xml:space="preserve">i średnich 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IGRZYSKA DZIECI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ab/>
      </w:r>
    </w:p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dziewcząt szkół podstawowych – rocznik 2012 – 2014   </w:t>
      </w:r>
    </w:p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dowolny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- dystans </w:t>
      </w:r>
      <w:smartTag w:uri="urn:schemas-microsoft-com:office:smarttags" w:element="metricconverter">
        <w:smartTagPr>
          <w:attr w:name="ProductID" w:val="25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25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bookmarkStart w:id="0" w:name="_Hlk85966631"/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04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520"/>
        <w:gridCol w:w="1280"/>
        <w:gridCol w:w="2140"/>
        <w:gridCol w:w="2140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2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Belica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Amelia </w:t>
            </w:r>
          </w:p>
        </w:tc>
        <w:tc>
          <w:tcPr>
            <w:tcW w:w="2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SP w Chełmcu </w:t>
            </w:r>
          </w:p>
        </w:tc>
        <w:tc>
          <w:tcPr>
            <w:tcW w:w="2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26,37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w kategorii chłopców szkół podstawowych – rocznik 2012 – 2014</w:t>
      </w:r>
    </w:p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dowolny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- dystans </w:t>
      </w:r>
      <w:smartTag w:uri="urn:schemas-microsoft-com:office:smarttags" w:element="metricconverter">
        <w:smartTagPr>
          <w:attr w:name="ProductID" w:val="25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25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159" w:type="dxa"/>
        <w:jc w:val="center"/>
        <w:tblCellMar>
          <w:left w:w="10" w:type="dxa"/>
          <w:right w:w="10" w:type="dxa"/>
        </w:tblCellMar>
        <w:tblLook w:val="0000"/>
      </w:tblPr>
      <w:tblGrid>
        <w:gridCol w:w="1408"/>
        <w:gridCol w:w="1554"/>
        <w:gridCol w:w="1534"/>
        <w:gridCol w:w="2079"/>
        <w:gridCol w:w="1584"/>
      </w:tblGrid>
      <w:tr w:rsidR="001E64C5" w:rsidRPr="00A236FE">
        <w:trPr>
          <w:trHeight w:val="307"/>
          <w:jc w:val="center"/>
        </w:trPr>
        <w:tc>
          <w:tcPr>
            <w:tcW w:w="1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5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0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5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07"/>
          <w:jc w:val="center"/>
        </w:trPr>
        <w:tc>
          <w:tcPr>
            <w:tcW w:w="1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Piętka </w:t>
            </w:r>
          </w:p>
        </w:tc>
        <w:tc>
          <w:tcPr>
            <w:tcW w:w="153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Jakub</w:t>
            </w:r>
          </w:p>
        </w:tc>
        <w:tc>
          <w:tcPr>
            <w:tcW w:w="207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SP w Moszczenicy </w:t>
            </w:r>
          </w:p>
        </w:tc>
        <w:tc>
          <w:tcPr>
            <w:tcW w:w="15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20,15</w:t>
            </w:r>
          </w:p>
        </w:tc>
      </w:tr>
      <w:tr w:rsidR="001E64C5" w:rsidRPr="00A236FE">
        <w:trPr>
          <w:trHeight w:val="307"/>
          <w:jc w:val="center"/>
        </w:trPr>
        <w:tc>
          <w:tcPr>
            <w:tcW w:w="1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Polakiewicz </w:t>
            </w:r>
          </w:p>
        </w:tc>
        <w:tc>
          <w:tcPr>
            <w:tcW w:w="153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Bartosz</w:t>
            </w:r>
          </w:p>
        </w:tc>
        <w:tc>
          <w:tcPr>
            <w:tcW w:w="207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5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22,92</w:t>
            </w:r>
          </w:p>
        </w:tc>
      </w:tr>
      <w:tr w:rsidR="001E64C5" w:rsidRPr="00A236FE">
        <w:trPr>
          <w:trHeight w:val="307"/>
          <w:jc w:val="center"/>
        </w:trPr>
        <w:tc>
          <w:tcPr>
            <w:tcW w:w="1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Bobrowski</w:t>
            </w:r>
          </w:p>
        </w:tc>
        <w:tc>
          <w:tcPr>
            <w:tcW w:w="153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Adrian </w:t>
            </w:r>
          </w:p>
        </w:tc>
        <w:tc>
          <w:tcPr>
            <w:tcW w:w="207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5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25,21</w:t>
            </w:r>
          </w:p>
        </w:tc>
      </w:tr>
      <w:tr w:rsidR="001E64C5" w:rsidRPr="00A236FE">
        <w:trPr>
          <w:trHeight w:val="307"/>
          <w:jc w:val="center"/>
        </w:trPr>
        <w:tc>
          <w:tcPr>
            <w:tcW w:w="14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Rzepka</w:t>
            </w:r>
          </w:p>
        </w:tc>
        <w:tc>
          <w:tcPr>
            <w:tcW w:w="153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Radosław</w:t>
            </w:r>
          </w:p>
        </w:tc>
        <w:tc>
          <w:tcPr>
            <w:tcW w:w="207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Librantowej</w:t>
            </w:r>
          </w:p>
        </w:tc>
        <w:tc>
          <w:tcPr>
            <w:tcW w:w="15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38,44</w:t>
            </w:r>
          </w:p>
        </w:tc>
      </w:tr>
    </w:tbl>
    <w:bookmarkEnd w:id="0"/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dziewcząt szkół podstawowych – rocznik 2012 – 2014   </w:t>
      </w:r>
    </w:p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grzbietowy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- dystans </w:t>
      </w:r>
      <w:smartTag w:uri="urn:schemas-microsoft-com:office:smarttags" w:element="metricconverter">
        <w:smartTagPr>
          <w:attr w:name="ProductID" w:val="25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25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804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520"/>
        <w:gridCol w:w="1280"/>
        <w:gridCol w:w="2614"/>
        <w:gridCol w:w="1666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Jeż 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Lena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32,53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Garncarczyk 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Hanna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Świniarsku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34,61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Zyzak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Wiktoria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Świniarsku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34,64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Kądziołka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Nikola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nr.2 w Starym Sączu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35,92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Boczarska 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Wiktoria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        42,98 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w kategorii chłopców szkół podstawowych – rocznik 2012 – 2014</w:t>
      </w:r>
    </w:p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grzbietowy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- dystans </w:t>
      </w:r>
      <w:smartTag w:uri="urn:schemas-microsoft-com:office:smarttags" w:element="metricconverter">
        <w:smartTagPr>
          <w:attr w:name="ProductID" w:val="25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25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7939" w:type="dxa"/>
        <w:jc w:val="center"/>
        <w:tblCellMar>
          <w:left w:w="10" w:type="dxa"/>
          <w:right w:w="10" w:type="dxa"/>
        </w:tblCellMar>
        <w:tblLook w:val="0000"/>
      </w:tblPr>
      <w:tblGrid>
        <w:gridCol w:w="1249"/>
        <w:gridCol w:w="1540"/>
        <w:gridCol w:w="1520"/>
        <w:gridCol w:w="1923"/>
        <w:gridCol w:w="1707"/>
      </w:tblGrid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192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7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Bobrowski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Eryk</w:t>
            </w:r>
          </w:p>
        </w:tc>
        <w:tc>
          <w:tcPr>
            <w:tcW w:w="192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70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23,99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Majerski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Adam</w:t>
            </w:r>
          </w:p>
        </w:tc>
        <w:tc>
          <w:tcPr>
            <w:tcW w:w="192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Kadczy</w:t>
            </w:r>
          </w:p>
        </w:tc>
        <w:tc>
          <w:tcPr>
            <w:tcW w:w="170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27,94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Pabis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Paweł</w:t>
            </w:r>
          </w:p>
        </w:tc>
        <w:tc>
          <w:tcPr>
            <w:tcW w:w="192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70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31,11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Garbacz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Piotr</w:t>
            </w:r>
          </w:p>
        </w:tc>
        <w:tc>
          <w:tcPr>
            <w:tcW w:w="192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70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33,48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Słaby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Kacper</w:t>
            </w:r>
          </w:p>
        </w:tc>
        <w:tc>
          <w:tcPr>
            <w:tcW w:w="192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SP w Januszowej </w:t>
            </w:r>
          </w:p>
        </w:tc>
        <w:tc>
          <w:tcPr>
            <w:tcW w:w="170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35,35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dziewcząt szkół podstawowych – rocznik 2012 – 2014   </w:t>
      </w:r>
    </w:p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klasyczny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- dystans </w:t>
      </w:r>
      <w:smartTag w:uri="urn:schemas-microsoft-com:office:smarttags" w:element="metricconverter">
        <w:smartTagPr>
          <w:attr w:name="ProductID" w:val="25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25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04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520"/>
        <w:gridCol w:w="1280"/>
        <w:gridCol w:w="2614"/>
        <w:gridCol w:w="1666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Podgórska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Łucja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nr.1 w Starym Sączu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27,30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Marczyk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Oliwia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34,05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w kategorii chłopców szkół podstawowych – rocznik 2012 – 2014</w:t>
      </w:r>
    </w:p>
    <w:p w:rsidR="001E64C5" w:rsidRPr="00A236FE" w:rsidRDefault="001E64C5">
      <w:pPr>
        <w:widowControl/>
        <w:suppressAutoHyphens w:val="0"/>
        <w:spacing w:after="200"/>
        <w:contextualSpacing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klasyczny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- dystans </w:t>
      </w:r>
      <w:smartTag w:uri="urn:schemas-microsoft-com:office:smarttags" w:element="metricconverter">
        <w:smartTagPr>
          <w:attr w:name="ProductID" w:val="25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25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7939" w:type="dxa"/>
        <w:jc w:val="center"/>
        <w:tblCellMar>
          <w:left w:w="10" w:type="dxa"/>
          <w:right w:w="10" w:type="dxa"/>
        </w:tblCellMar>
        <w:tblLook w:val="0000"/>
      </w:tblPr>
      <w:tblGrid>
        <w:gridCol w:w="1249"/>
        <w:gridCol w:w="1540"/>
        <w:gridCol w:w="1520"/>
        <w:gridCol w:w="1560"/>
        <w:gridCol w:w="2070"/>
      </w:tblGrid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20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Majerski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Jan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Kadczy</w:t>
            </w:r>
          </w:p>
        </w:tc>
        <w:tc>
          <w:tcPr>
            <w:tcW w:w="20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45,19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dziewcząt szkół podstawowych – rocznik 2009 - 2011 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                  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d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o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wolny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04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520"/>
        <w:gridCol w:w="1484"/>
        <w:gridCol w:w="2835"/>
        <w:gridCol w:w="1241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4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8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Iwańska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Zofia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45,06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Polakiewicz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Magdalena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45,57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Litwińska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Anna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Witowicach Do</w:t>
            </w: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l</w:t>
            </w: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nych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47,09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Hojnor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Wiktoria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Librantowej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48,25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Bocheńska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Maja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ZSP  w Niskowej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48,36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Majewska 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Anna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Biczycach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51,81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Mróz 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Maja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55,63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Gołąb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Ola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Librantowej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57,37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Dyrek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Weronika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nr.2 w Starym Sączu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57,59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Olchawa</w:t>
            </w:r>
          </w:p>
        </w:tc>
        <w:tc>
          <w:tcPr>
            <w:tcW w:w="148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Martyna</w:t>
            </w:r>
          </w:p>
        </w:tc>
        <w:tc>
          <w:tcPr>
            <w:tcW w:w="283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Chomranicach</w:t>
            </w:r>
          </w:p>
        </w:tc>
        <w:tc>
          <w:tcPr>
            <w:tcW w:w="1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1.00,95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podstawowych – rocznik 2009 - 2011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                    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dowo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l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ny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7797" w:type="dxa"/>
        <w:jc w:val="center"/>
        <w:tblCellMar>
          <w:left w:w="10" w:type="dxa"/>
          <w:right w:w="10" w:type="dxa"/>
        </w:tblCellMar>
        <w:tblLook w:val="0000"/>
      </w:tblPr>
      <w:tblGrid>
        <w:gridCol w:w="1107"/>
        <w:gridCol w:w="1540"/>
        <w:gridCol w:w="1520"/>
        <w:gridCol w:w="2349"/>
        <w:gridCol w:w="1281"/>
      </w:tblGrid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34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Matusiewicz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Mikołaj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Łącku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35,48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Pogwizd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Artur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36,27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Nosal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Tomasz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40,67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Golonka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Olaf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40,99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Uryga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Kacper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Januszowej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43,07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Gołąb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Mateusz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SP w Librantowej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43,66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Bołoz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Arkadiusz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Złockiem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44,19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Bobrowski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Kamil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51,87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Kałucki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Mikołaj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Złockiem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54,33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Sęk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Adam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Wielogłowach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55,61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Tokarz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Jakub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Librantowej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57,79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Matląg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Mateusz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Chomranicach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57,96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Tokarczyk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Adam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Chomranicach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58,66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Tokarczyk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Jakub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Lącku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1.00,13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Popiela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Miłosz</w:t>
            </w:r>
          </w:p>
        </w:tc>
        <w:tc>
          <w:tcPr>
            <w:tcW w:w="234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Biczycach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1.05,94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dziewcząt szkół podstawowych – rocznik 2009 - 2011 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grzbietowy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804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520"/>
        <w:gridCol w:w="1280"/>
        <w:gridCol w:w="2614"/>
        <w:gridCol w:w="1666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6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6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Gołąb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Julia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52,06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Nowak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Nikola 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53,09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Tokarz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Paulina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53,25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Marczyk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Karolina 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nr.2 w Starym Sączu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1.02,09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Czyżowska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Dominika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Świniarsku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1.06,49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Garncarczyk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Oliwia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Świniarsku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1.10,55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Kania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Maja</w:t>
            </w:r>
          </w:p>
        </w:tc>
        <w:tc>
          <w:tcPr>
            <w:tcW w:w="261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Świniarsku</w:t>
            </w:r>
          </w:p>
        </w:tc>
        <w:tc>
          <w:tcPr>
            <w:tcW w:w="166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1.14,27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podstawowych – rocznik 2009 - 2011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grzbietowy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8375" w:type="dxa"/>
        <w:jc w:val="center"/>
        <w:tblCellMar>
          <w:left w:w="10" w:type="dxa"/>
          <w:right w:w="10" w:type="dxa"/>
        </w:tblCellMar>
        <w:tblLook w:val="0000"/>
      </w:tblPr>
      <w:tblGrid>
        <w:gridCol w:w="1685"/>
        <w:gridCol w:w="1540"/>
        <w:gridCol w:w="1520"/>
        <w:gridCol w:w="2054"/>
        <w:gridCol w:w="1576"/>
      </w:tblGrid>
      <w:tr w:rsidR="001E64C5" w:rsidRPr="00A236FE">
        <w:trPr>
          <w:trHeight w:val="312"/>
          <w:jc w:val="center"/>
        </w:trPr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05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5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Piętka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Adam</w:t>
            </w:r>
          </w:p>
        </w:tc>
        <w:tc>
          <w:tcPr>
            <w:tcW w:w="20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Moszczenicy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39,78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Kapułka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Wojciech</w:t>
            </w:r>
          </w:p>
        </w:tc>
        <w:tc>
          <w:tcPr>
            <w:tcW w:w="20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52,00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Leśniak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Paweł</w:t>
            </w:r>
          </w:p>
        </w:tc>
        <w:tc>
          <w:tcPr>
            <w:tcW w:w="20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52,51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Obrzut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Łukasz</w:t>
            </w:r>
          </w:p>
        </w:tc>
        <w:tc>
          <w:tcPr>
            <w:tcW w:w="20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Świniarsku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59,59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 w:rsidP="00E619A0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 w:rsidP="00E619A0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Głąb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 w:rsidP="00E619A0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Hubert</w:t>
            </w:r>
          </w:p>
        </w:tc>
        <w:tc>
          <w:tcPr>
            <w:tcW w:w="20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 w:rsidP="00E619A0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 w:rsidP="00E619A0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1.02,27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 w:rsidP="00E619A0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 w:rsidP="00E619A0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Czubaj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 w:rsidP="00E619A0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Krzysztof</w:t>
            </w:r>
          </w:p>
        </w:tc>
        <w:tc>
          <w:tcPr>
            <w:tcW w:w="2054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 w:rsidP="00E619A0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SP w Chełmcu</w:t>
            </w:r>
          </w:p>
        </w:tc>
        <w:tc>
          <w:tcPr>
            <w:tcW w:w="157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 w:rsidP="00E619A0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1.00.43</w:t>
            </w:r>
          </w:p>
        </w:tc>
      </w:tr>
    </w:tbl>
    <w:p w:rsidR="001E64C5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dziewcząt szkół podstawowych – rocznik 2009 - 2011 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kl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a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syczny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217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520"/>
        <w:gridCol w:w="1280"/>
        <w:gridCol w:w="2472"/>
        <w:gridCol w:w="1985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47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9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Król 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Gabriela</w:t>
            </w:r>
          </w:p>
        </w:tc>
        <w:tc>
          <w:tcPr>
            <w:tcW w:w="247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Chomranicach</w:t>
            </w:r>
          </w:p>
        </w:tc>
        <w:tc>
          <w:tcPr>
            <w:tcW w:w="1985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1.01,18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podstawowych – rocznik 2009 - 2011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kl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a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syczny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233" w:type="dxa"/>
        <w:jc w:val="center"/>
        <w:tblCellMar>
          <w:left w:w="10" w:type="dxa"/>
          <w:right w:w="10" w:type="dxa"/>
        </w:tblCellMar>
        <w:tblLook w:val="0000"/>
      </w:tblPr>
      <w:tblGrid>
        <w:gridCol w:w="1543"/>
        <w:gridCol w:w="1540"/>
        <w:gridCol w:w="1520"/>
        <w:gridCol w:w="1771"/>
        <w:gridCol w:w="1859"/>
      </w:tblGrid>
      <w:tr w:rsidR="001E64C5" w:rsidRPr="00A236FE">
        <w:trPr>
          <w:trHeight w:val="312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177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85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Kapuła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Igor </w:t>
            </w:r>
          </w:p>
        </w:tc>
        <w:tc>
          <w:tcPr>
            <w:tcW w:w="177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w Barcicach</w:t>
            </w:r>
          </w:p>
        </w:tc>
        <w:tc>
          <w:tcPr>
            <w:tcW w:w="185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1.16,83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podstawowych – rocznik 2009 - 2011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motylkowy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8233" w:type="dxa"/>
        <w:jc w:val="center"/>
        <w:tblCellMar>
          <w:left w:w="10" w:type="dxa"/>
          <w:right w:w="10" w:type="dxa"/>
        </w:tblCellMar>
        <w:tblLook w:val="0000"/>
      </w:tblPr>
      <w:tblGrid>
        <w:gridCol w:w="1543"/>
        <w:gridCol w:w="1540"/>
        <w:gridCol w:w="1520"/>
        <w:gridCol w:w="2622"/>
        <w:gridCol w:w="1008"/>
      </w:tblGrid>
      <w:tr w:rsidR="001E64C5" w:rsidRPr="00A236FE">
        <w:trPr>
          <w:trHeight w:val="312"/>
          <w:jc w:val="center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5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6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00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 xml:space="preserve">Franczewski </w:t>
            </w:r>
          </w:p>
        </w:tc>
        <w:tc>
          <w:tcPr>
            <w:tcW w:w="15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Szymon</w:t>
            </w:r>
          </w:p>
        </w:tc>
        <w:tc>
          <w:tcPr>
            <w:tcW w:w="262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SP nr.2 w Starym Sączu</w:t>
            </w:r>
          </w:p>
        </w:tc>
        <w:tc>
          <w:tcPr>
            <w:tcW w:w="1008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59,35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- Sztafeta dziewcząt 6 x </w:t>
      </w:r>
      <w:smartTag w:uri="urn:schemas-microsoft-com:office:smarttags" w:element="metricconverter">
        <w:smartTagPr>
          <w:attr w:name="ProductID" w:val="25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25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rocznik 2009 i młodsze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I miejsce:  sztafeta SP w Chełmcu :                  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Mróz Maja, Polakiewicz Magdalena, Gołąb Julia, Mróz Wiktoria,</w:t>
      </w:r>
      <w:r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Tokarz Paulina, Iwańska Zofia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(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awans na zawody wojewódzkie)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- Sztafeta chłopców 6 x </w:t>
      </w:r>
      <w:smartTag w:uri="urn:schemas-microsoft-com:office:smarttags" w:element="metricconverter">
        <w:smartTagPr>
          <w:attr w:name="ProductID" w:val="25 m"/>
        </w:smartTagPr>
        <w:r w:rsidRPr="00A236FE">
          <w:rPr>
            <w:rFonts w:ascii="Times New Roman" w:hAnsi="Times New Roman"/>
            <w:b/>
            <w:color w:val="002060"/>
            <w:kern w:val="0"/>
            <w:sz w:val="22"/>
            <w:szCs w:val="22"/>
            <w:lang w:eastAsia="en-US"/>
          </w:rPr>
          <w:t>25 m</w:t>
        </w:r>
      </w:smartTag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rocznik 2009 i młodsi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I miejsce:  sztafeta SP w Chełmcu:            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 xml:space="preserve">Golonka Olaf, Kapułka Wojciech, Swałtek Mikołaj, Pogwizd Artur, 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Nosal Tomasz, Gromulski Ziemowit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(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awans na zawody wojewódzkie)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IGRZYSKA MŁODZIEŻY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dziewcząt szkół podstawowych – roczniki 2007 - 2008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dowolny – d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y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FF000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673" w:type="dxa"/>
        <w:jc w:val="center"/>
        <w:tblCellMar>
          <w:left w:w="10" w:type="dxa"/>
          <w:right w:w="10" w:type="dxa"/>
        </w:tblCellMar>
        <w:tblLook w:val="0000"/>
      </w:tblPr>
      <w:tblGrid>
        <w:gridCol w:w="1892"/>
        <w:gridCol w:w="1657"/>
        <w:gridCol w:w="1470"/>
        <w:gridCol w:w="2321"/>
        <w:gridCol w:w="1333"/>
      </w:tblGrid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4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32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29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Piętka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Zuzanna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SP w Moszczenicy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31,67</w:t>
            </w:r>
          </w:p>
        </w:tc>
      </w:tr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Mężyk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Anastazja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 Świniarsku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33,84</w:t>
            </w:r>
          </w:p>
        </w:tc>
      </w:tr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Gołaszewska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Lena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Chełmcu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37,02</w:t>
            </w:r>
          </w:p>
        </w:tc>
      </w:tr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Mordarska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Wiktoria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38,48</w:t>
            </w:r>
          </w:p>
        </w:tc>
      </w:tr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Padula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Kamila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38,50</w:t>
            </w:r>
          </w:p>
        </w:tc>
      </w:tr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Wyskiel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Oliwia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39,23</w:t>
            </w:r>
          </w:p>
        </w:tc>
      </w:tr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Respekta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Alicja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Januszowej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39,31</w:t>
            </w:r>
          </w:p>
        </w:tc>
      </w:tr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Garbacz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Weronika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Chełmcu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40,40</w:t>
            </w:r>
          </w:p>
        </w:tc>
      </w:tr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Gaik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Natalia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40,89</w:t>
            </w:r>
          </w:p>
        </w:tc>
      </w:tr>
      <w:tr w:rsidR="001E64C5" w:rsidRPr="00A236FE">
        <w:trPr>
          <w:trHeight w:val="318"/>
          <w:jc w:val="center"/>
        </w:trPr>
        <w:tc>
          <w:tcPr>
            <w:tcW w:w="18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65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Cygan</w:t>
            </w:r>
          </w:p>
        </w:tc>
        <w:tc>
          <w:tcPr>
            <w:tcW w:w="14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Patrycja</w:t>
            </w:r>
          </w:p>
        </w:tc>
        <w:tc>
          <w:tcPr>
            <w:tcW w:w="232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Wielogłowach</w:t>
            </w:r>
          </w:p>
        </w:tc>
        <w:tc>
          <w:tcPr>
            <w:tcW w:w="133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52,28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podstawowych – roczniki 2007 - 2008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d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o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wolny 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FF000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7939" w:type="dxa"/>
        <w:jc w:val="center"/>
        <w:tblCellMar>
          <w:left w:w="10" w:type="dxa"/>
          <w:right w:w="10" w:type="dxa"/>
        </w:tblCellMar>
        <w:tblLook w:val="0000"/>
      </w:tblPr>
      <w:tblGrid>
        <w:gridCol w:w="1249"/>
        <w:gridCol w:w="1840"/>
        <w:gridCol w:w="1442"/>
        <w:gridCol w:w="2268"/>
        <w:gridCol w:w="1140"/>
      </w:tblGrid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4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1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Piątkiewicz</w:t>
            </w:r>
          </w:p>
        </w:tc>
        <w:tc>
          <w:tcPr>
            <w:tcW w:w="14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Maksymilian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Chełmcu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 xml:space="preserve">    36,36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Fałowski</w:t>
            </w:r>
          </w:p>
        </w:tc>
        <w:tc>
          <w:tcPr>
            <w:tcW w:w="14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Julian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37,42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Kowalczyk</w:t>
            </w:r>
          </w:p>
        </w:tc>
        <w:tc>
          <w:tcPr>
            <w:tcW w:w="14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Nikodem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Chełmcu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39,87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 4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 xml:space="preserve">Gałysa </w:t>
            </w:r>
          </w:p>
        </w:tc>
        <w:tc>
          <w:tcPr>
            <w:tcW w:w="14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Jakub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41,35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Młynarczyk</w:t>
            </w:r>
          </w:p>
        </w:tc>
        <w:tc>
          <w:tcPr>
            <w:tcW w:w="14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Maciej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Januszowej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42,09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Tomecki</w:t>
            </w:r>
          </w:p>
        </w:tc>
        <w:tc>
          <w:tcPr>
            <w:tcW w:w="14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Sebastian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nr 2 w St.  Sączu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42,65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Berezowski</w:t>
            </w:r>
          </w:p>
        </w:tc>
        <w:tc>
          <w:tcPr>
            <w:tcW w:w="14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Artur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Januszowej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43,05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Twardy</w:t>
            </w:r>
          </w:p>
        </w:tc>
        <w:tc>
          <w:tcPr>
            <w:tcW w:w="14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Tomasz</w:t>
            </w:r>
          </w:p>
        </w:tc>
        <w:tc>
          <w:tcPr>
            <w:tcW w:w="2268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1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52,67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dziewcząt szkół podstawowych – roczniki 2007 - 2008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grzbietowy 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FF000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7797" w:type="dxa"/>
        <w:jc w:val="center"/>
        <w:tblCellMar>
          <w:left w:w="10" w:type="dxa"/>
          <w:right w:w="10" w:type="dxa"/>
        </w:tblCellMar>
        <w:tblLook w:val="0000"/>
      </w:tblPr>
      <w:tblGrid>
        <w:gridCol w:w="1249"/>
        <w:gridCol w:w="1600"/>
        <w:gridCol w:w="1420"/>
        <w:gridCol w:w="2247"/>
        <w:gridCol w:w="1281"/>
      </w:tblGrid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2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2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 xml:space="preserve">Kotas 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Ewelina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 xml:space="preserve">     47,76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Siwulska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Julia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Olszance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55,64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2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Wysopal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Paulina</w:t>
            </w:r>
          </w:p>
        </w:tc>
        <w:tc>
          <w:tcPr>
            <w:tcW w:w="224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Jazowsku</w:t>
            </w:r>
          </w:p>
        </w:tc>
        <w:tc>
          <w:tcPr>
            <w:tcW w:w="128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56,54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podstawowych – roczniki 2007 - 2008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grzbietowy 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FF000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8228" w:type="dxa"/>
        <w:jc w:val="center"/>
        <w:tblCellMar>
          <w:left w:w="10" w:type="dxa"/>
          <w:right w:w="10" w:type="dxa"/>
        </w:tblCellMar>
        <w:tblLook w:val="0000"/>
      </w:tblPr>
      <w:tblGrid>
        <w:gridCol w:w="1396"/>
        <w:gridCol w:w="1840"/>
        <w:gridCol w:w="1180"/>
        <w:gridCol w:w="2242"/>
        <w:gridCol w:w="1570"/>
      </w:tblGrid>
      <w:tr w:rsidR="001E64C5" w:rsidRPr="00A236FE">
        <w:trPr>
          <w:trHeight w:val="312"/>
          <w:jc w:val="center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Chronowski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Jakub</w:t>
            </w:r>
          </w:p>
        </w:tc>
        <w:tc>
          <w:tcPr>
            <w:tcW w:w="22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 P w Chełmcu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39,88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Kluska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Paweł</w:t>
            </w:r>
          </w:p>
        </w:tc>
        <w:tc>
          <w:tcPr>
            <w:tcW w:w="22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S P w Chełmcu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47,68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podstawowych – roczniki 2007 - 2008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motylkowy 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FF000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8228" w:type="dxa"/>
        <w:jc w:val="center"/>
        <w:tblCellMar>
          <w:left w:w="10" w:type="dxa"/>
          <w:right w:w="10" w:type="dxa"/>
        </w:tblCellMar>
        <w:tblLook w:val="0000"/>
      </w:tblPr>
      <w:tblGrid>
        <w:gridCol w:w="1396"/>
        <w:gridCol w:w="1840"/>
        <w:gridCol w:w="1180"/>
        <w:gridCol w:w="2242"/>
        <w:gridCol w:w="1570"/>
      </w:tblGrid>
      <w:tr w:rsidR="001E64C5" w:rsidRPr="00A236FE">
        <w:trPr>
          <w:trHeight w:val="312"/>
          <w:jc w:val="center"/>
        </w:trPr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5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Długopolski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Ignacy</w:t>
            </w:r>
          </w:p>
        </w:tc>
        <w:tc>
          <w:tcPr>
            <w:tcW w:w="2242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Chełmcu</w:t>
            </w:r>
          </w:p>
        </w:tc>
        <w:tc>
          <w:tcPr>
            <w:tcW w:w="157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43,38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dziewcząt szkół podstawowych – roczniki 2007 - 2008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kl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a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syczny – dystans </w:t>
      </w:r>
      <w:smartTag w:uri="urn:schemas-microsoft-com:office:smarttags" w:element="metricconverter">
        <w:smartTagPr>
          <w:attr w:name="ProductID" w:val="50 m"/>
        </w:smartTagPr>
        <w:r w:rsidRPr="00A236FE">
          <w:rPr>
            <w:rFonts w:ascii="Times New Roman" w:hAnsi="Times New Roman"/>
            <w:b/>
            <w:color w:val="FF0000"/>
            <w:kern w:val="0"/>
            <w:sz w:val="22"/>
            <w:szCs w:val="22"/>
            <w:lang w:eastAsia="en-US"/>
          </w:rPr>
          <w:t>50 m</w:t>
        </w:r>
      </w:smartTag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228" w:type="dxa"/>
        <w:jc w:val="center"/>
        <w:tblCellMar>
          <w:left w:w="10" w:type="dxa"/>
          <w:right w:w="10" w:type="dxa"/>
        </w:tblCellMar>
        <w:tblLook w:val="0000"/>
      </w:tblPr>
      <w:tblGrid>
        <w:gridCol w:w="1680"/>
        <w:gridCol w:w="1600"/>
        <w:gridCol w:w="1420"/>
        <w:gridCol w:w="2241"/>
        <w:gridCol w:w="1287"/>
      </w:tblGrid>
      <w:tr w:rsidR="001E64C5" w:rsidRPr="00A236FE">
        <w:trPr>
          <w:trHeight w:val="31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2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2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Sarota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Emilia</w:t>
            </w:r>
          </w:p>
        </w:tc>
        <w:tc>
          <w:tcPr>
            <w:tcW w:w="2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2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55,81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Górowska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Nikola</w:t>
            </w:r>
          </w:p>
        </w:tc>
        <w:tc>
          <w:tcPr>
            <w:tcW w:w="2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2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57,00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Oszczepalska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Karolina</w:t>
            </w:r>
          </w:p>
        </w:tc>
        <w:tc>
          <w:tcPr>
            <w:tcW w:w="2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2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57,70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podstawowych – roczniki 2007 - 2008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kl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a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syczny – dystans 50 m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370" w:type="dxa"/>
        <w:jc w:val="center"/>
        <w:tblCellMar>
          <w:left w:w="10" w:type="dxa"/>
          <w:right w:w="10" w:type="dxa"/>
        </w:tblCellMar>
        <w:tblLook w:val="0000"/>
      </w:tblPr>
      <w:tblGrid>
        <w:gridCol w:w="1680"/>
        <w:gridCol w:w="1840"/>
        <w:gridCol w:w="1180"/>
        <w:gridCol w:w="2241"/>
        <w:gridCol w:w="1429"/>
      </w:tblGrid>
      <w:tr w:rsidR="001E64C5" w:rsidRPr="00A236FE">
        <w:trPr>
          <w:trHeight w:val="312"/>
          <w:jc w:val="center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8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2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142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 xml:space="preserve">Bobrowski 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Krzysztof</w:t>
            </w:r>
          </w:p>
        </w:tc>
        <w:tc>
          <w:tcPr>
            <w:tcW w:w="2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Chełmcu</w:t>
            </w:r>
          </w:p>
        </w:tc>
        <w:tc>
          <w:tcPr>
            <w:tcW w:w="142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48,61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 xml:space="preserve">Kumor 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Arkadiusz</w:t>
            </w:r>
          </w:p>
        </w:tc>
        <w:tc>
          <w:tcPr>
            <w:tcW w:w="2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Chełmcu</w:t>
            </w:r>
          </w:p>
        </w:tc>
        <w:tc>
          <w:tcPr>
            <w:tcW w:w="142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50,07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84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Gorczyca</w:t>
            </w:r>
          </w:p>
        </w:tc>
        <w:tc>
          <w:tcPr>
            <w:tcW w:w="118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Łukasz</w:t>
            </w:r>
          </w:p>
        </w:tc>
        <w:tc>
          <w:tcPr>
            <w:tcW w:w="2241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 P w Świniarsku</w:t>
            </w:r>
          </w:p>
        </w:tc>
        <w:tc>
          <w:tcPr>
            <w:tcW w:w="142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54,70</w:t>
            </w:r>
          </w:p>
        </w:tc>
      </w:tr>
    </w:tbl>
    <w:p w:rsidR="001E64C5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- Sztafeta dziewcząt 6 x 50 m rocznik 2007 i 2008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I miejsce:  sztafeta SP w Świniarsku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Mężyk Anastazja, Mordarska Wiktoria, Gaik Natalia, Padula Kamila</w:t>
      </w:r>
      <w:r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 xml:space="preserve">,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 xml:space="preserve">Kotas Ewelina, Wyskiel Oliwia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(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awans na zawody wojewódzkie)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            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- Sztafeta chłopców 6 x 50 m rocznik 2007 i 2008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I miejsce:  sztafeta SP w Chełmcu: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 xml:space="preserve">Kumor Arkadiusz , Długopolski Ignacy , Bobrowski Krzysztof, </w:t>
      </w:r>
      <w:r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Chronowski Jakub, Piątkiewicz Ma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symilian , Orzechowski Bartłomiej</w:t>
      </w:r>
      <w:r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 xml:space="preserve"> 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(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awans na zawody wojewódzkie)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                   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II miejsce:  sztafeta SP w Świniarsku :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Fałowski Julian , Gałysa Jakub, Gorczyca Łukasz, Kociołek Krystian , Twardy Tomasz ,  Lupa Sz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y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mon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LICEALIADA MŁODZIEŻY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ab/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w kategorii dziewcząt szkół średnich – rocznik 2002 i młodsze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dowolny – dystans 50m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54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587"/>
        <w:gridCol w:w="1417"/>
        <w:gridCol w:w="2156"/>
        <w:gridCol w:w="2420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58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4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1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Smalec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Emilia</w:t>
            </w:r>
          </w:p>
        </w:tc>
        <w:tc>
          <w:tcPr>
            <w:tcW w:w="215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ZSP Nawojowa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36,02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Guzik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Barbara</w:t>
            </w:r>
          </w:p>
        </w:tc>
        <w:tc>
          <w:tcPr>
            <w:tcW w:w="215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ZSP Nawojowa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42,57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Siedlarz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Maria</w:t>
            </w:r>
          </w:p>
        </w:tc>
        <w:tc>
          <w:tcPr>
            <w:tcW w:w="215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52,07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Dudek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Emilia</w:t>
            </w:r>
          </w:p>
        </w:tc>
        <w:tc>
          <w:tcPr>
            <w:tcW w:w="215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56,17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Skrzeczyńska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Gabriela</w:t>
            </w:r>
          </w:p>
        </w:tc>
        <w:tc>
          <w:tcPr>
            <w:tcW w:w="215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LO Grybów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56,73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Kęder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Weronika</w:t>
            </w:r>
          </w:p>
        </w:tc>
        <w:tc>
          <w:tcPr>
            <w:tcW w:w="215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ZSP Stary Sącz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58,14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Czyżycka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Karolina</w:t>
            </w:r>
          </w:p>
        </w:tc>
        <w:tc>
          <w:tcPr>
            <w:tcW w:w="215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59,13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58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Majchrzak</w:t>
            </w:r>
          </w:p>
        </w:tc>
        <w:tc>
          <w:tcPr>
            <w:tcW w:w="1417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Weronika</w:t>
            </w:r>
          </w:p>
        </w:tc>
        <w:tc>
          <w:tcPr>
            <w:tcW w:w="2156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1.04,15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średnich – rocznik 2002 i młodsi        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dowo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l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ny – dystans 50m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50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700"/>
        <w:gridCol w:w="1360"/>
        <w:gridCol w:w="2120"/>
        <w:gridCol w:w="2360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23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Mastalski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Bartosz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32,84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Pacyna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Aleksander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ZSP Nawojowa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36,73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Dwojak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Kacper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LO Grybów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</w:rPr>
              <w:t>36,74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Szymański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Konrad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ZSP Krynica 2D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37,77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Bazielich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Jakub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ZSP Stary Sącz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40,35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Niepsuj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Jonasz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43,67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Smaś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Jakub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44,49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Michalik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Wojciech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46,29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Maślanka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Bartosz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49,87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Lorek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Dominik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ZSP Nawojowa</w:t>
            </w:r>
          </w:p>
        </w:tc>
        <w:tc>
          <w:tcPr>
            <w:tcW w:w="2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Cs/>
                <w:color w:val="000000"/>
                <w:kern w:val="0"/>
                <w:sz w:val="22"/>
                <w:szCs w:val="22"/>
              </w:rPr>
              <w:t>54,59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w kategorii dziewcząt szkół średnich – rocznik 2002 i młodsze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grzbietowy – dystans 50m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854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420"/>
        <w:gridCol w:w="1320"/>
        <w:gridCol w:w="2420"/>
        <w:gridCol w:w="2420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Trojan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Natalia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ZSP Nawojowa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48,62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 xml:space="preserve">Michalik 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Alicja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1.17,41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średnich – rocznik 2002 i młodsi        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grzbietowy – dystans 50m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8359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700"/>
        <w:gridCol w:w="1360"/>
        <w:gridCol w:w="2120"/>
        <w:gridCol w:w="2219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Zajączek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Maciej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ZSP Stary Sącz</w:t>
            </w:r>
          </w:p>
        </w:tc>
        <w:tc>
          <w:tcPr>
            <w:tcW w:w="2219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42,35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Smaś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Jakub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55,66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Mikulec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Jakub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ZSP Stary Sącz</w:t>
            </w:r>
          </w:p>
        </w:tc>
        <w:tc>
          <w:tcPr>
            <w:tcW w:w="22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1.11,65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w kategorii dziewcząt szkół średnich – rocznik 2002 i młodsze</w:t>
      </w:r>
    </w:p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klasyczny – dystans 50m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54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420"/>
        <w:gridCol w:w="1320"/>
        <w:gridCol w:w="2420"/>
        <w:gridCol w:w="2420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3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2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Fryczek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Wiktoria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LO Grybów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46,55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Horn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Natalia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 Nawojowa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59,29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1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Bugańska</w:t>
            </w:r>
          </w:p>
        </w:tc>
        <w:tc>
          <w:tcPr>
            <w:tcW w:w="13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Patrycja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4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1.18,53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średnich – rocznik 2002 i młodsi        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Styl kl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>a</w:t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syczny – dystans 50m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wojewódzkie):</w:t>
      </w:r>
    </w:p>
    <w:tbl>
      <w:tblPr>
        <w:tblW w:w="8500" w:type="dxa"/>
        <w:jc w:val="center"/>
        <w:tblCellMar>
          <w:left w:w="10" w:type="dxa"/>
          <w:right w:w="10" w:type="dxa"/>
        </w:tblCellMar>
        <w:tblLook w:val="0000"/>
      </w:tblPr>
      <w:tblGrid>
        <w:gridCol w:w="1107"/>
        <w:gridCol w:w="1700"/>
        <w:gridCol w:w="1360"/>
        <w:gridCol w:w="2120"/>
        <w:gridCol w:w="2213"/>
      </w:tblGrid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22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11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Śliwa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Leon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ZSP Nawojowa</w:t>
            </w:r>
          </w:p>
        </w:tc>
        <w:tc>
          <w:tcPr>
            <w:tcW w:w="2213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44,97</w:t>
            </w:r>
          </w:p>
        </w:tc>
      </w:tr>
    </w:tbl>
    <w:p w:rsidR="001E64C5" w:rsidRPr="00A236FE" w:rsidRDefault="001E64C5">
      <w:pPr>
        <w:widowControl/>
        <w:suppressAutoHyphens w:val="0"/>
        <w:spacing w:after="20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Wyniki w kategorii chłopców szkół średnich – rocznik 2002 i młodsi                            </w:t>
      </w:r>
      <w:r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br/>
      </w:r>
      <w:r w:rsidRPr="00A236FE">
        <w:rPr>
          <w:rFonts w:ascii="Times New Roman" w:hAnsi="Times New Roman"/>
          <w:b/>
          <w:color w:val="FF0000"/>
          <w:kern w:val="0"/>
          <w:sz w:val="22"/>
          <w:szCs w:val="22"/>
          <w:lang w:eastAsia="en-US"/>
        </w:rPr>
        <w:t xml:space="preserve">Styl motylkowy – dystans 50m  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(miejsca 1 – 3 awans na zawody wojewód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kie):</w:t>
      </w:r>
    </w:p>
    <w:tbl>
      <w:tblPr>
        <w:tblW w:w="8260" w:type="dxa"/>
        <w:jc w:val="center"/>
        <w:tblCellMar>
          <w:left w:w="10" w:type="dxa"/>
          <w:right w:w="10" w:type="dxa"/>
        </w:tblCellMar>
        <w:tblLook w:val="0000"/>
      </w:tblPr>
      <w:tblGrid>
        <w:gridCol w:w="960"/>
        <w:gridCol w:w="1700"/>
        <w:gridCol w:w="1360"/>
        <w:gridCol w:w="2120"/>
        <w:gridCol w:w="2120"/>
      </w:tblGrid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Miejsce</w:t>
            </w:r>
          </w:p>
        </w:tc>
        <w:tc>
          <w:tcPr>
            <w:tcW w:w="17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Nazwisko</w:t>
            </w:r>
          </w:p>
        </w:tc>
        <w:tc>
          <w:tcPr>
            <w:tcW w:w="13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Imię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Szkoła</w:t>
            </w:r>
          </w:p>
        </w:tc>
        <w:tc>
          <w:tcPr>
            <w:tcW w:w="21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Czas</w:t>
            </w:r>
          </w:p>
        </w:tc>
      </w:tr>
      <w:tr w:rsidR="001E64C5" w:rsidRPr="00A236FE">
        <w:trPr>
          <w:trHeight w:val="312"/>
          <w:jc w:val="center"/>
        </w:trPr>
        <w:tc>
          <w:tcPr>
            <w:tcW w:w="9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70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Smajdor</w:t>
            </w:r>
          </w:p>
        </w:tc>
        <w:tc>
          <w:tcPr>
            <w:tcW w:w="136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Franciszek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1E64C5" w:rsidRPr="00A236FE" w:rsidRDefault="001E64C5">
            <w:pPr>
              <w:widowControl/>
              <w:suppressAutoHyphens w:val="0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ZS Marcinkowice</w:t>
            </w:r>
          </w:p>
        </w:tc>
        <w:tc>
          <w:tcPr>
            <w:tcW w:w="2120" w:type="dxa"/>
            <w:tcBorders>
              <w:bottom w:val="single" w:sz="4" w:space="0" w:color="000000"/>
              <w:right w:val="single" w:sz="4" w:space="0" w:color="000000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E64C5" w:rsidRPr="00A236FE" w:rsidRDefault="001E64C5">
            <w:pPr>
              <w:widowControl/>
              <w:suppressAutoHyphens w:val="0"/>
              <w:jc w:val="center"/>
              <w:textAlignment w:val="auto"/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</w:pPr>
            <w:r w:rsidRPr="00A236FE">
              <w:rPr>
                <w:rFonts w:ascii="Times New Roman" w:hAnsi="Times New Roman"/>
                <w:b/>
                <w:color w:val="000000"/>
                <w:kern w:val="0"/>
                <w:sz w:val="22"/>
                <w:szCs w:val="22"/>
              </w:rPr>
              <w:t>57,74</w:t>
            </w:r>
          </w:p>
        </w:tc>
      </w:tr>
    </w:tbl>
    <w:p w:rsidR="001E64C5" w:rsidRPr="00A236FE" w:rsidRDefault="001E64C5" w:rsidP="00201432">
      <w:pPr>
        <w:widowControl/>
        <w:suppressAutoHyphens w:val="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- Sztafeta dziewcząt 6 x 50 m rocznik 2002 i młodsze</w:t>
      </w:r>
    </w:p>
    <w:p w:rsidR="001E64C5" w:rsidRPr="00A236FE" w:rsidRDefault="001E64C5" w:rsidP="00201432">
      <w:pPr>
        <w:widowControl/>
        <w:suppressAutoHyphens w:val="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I miejsce:  sztafeta ZS Marcinkowice :</w:t>
      </w:r>
    </w:p>
    <w:p w:rsidR="001E64C5" w:rsidRPr="00A236FE" w:rsidRDefault="001E64C5" w:rsidP="00201432">
      <w:pPr>
        <w:widowControl/>
        <w:suppressAutoHyphens w:val="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Bugańska Patrycja , Majchrzak Weronika , Siedlarz Maria , Bodziony Emilia, Michalik Alicja, Cz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y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życka Karolina  (awans na zawody wojewódzkie)</w:t>
      </w:r>
    </w:p>
    <w:p w:rsidR="001E64C5" w:rsidRPr="00A236FE" w:rsidRDefault="001E64C5" w:rsidP="00201432">
      <w:pPr>
        <w:widowControl/>
        <w:suppressAutoHyphens w:val="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>Wyniki - Sztafeta chłopców 6 x 50 m rocznik 2002 i młodsi</w:t>
      </w:r>
    </w:p>
    <w:p w:rsidR="001E64C5" w:rsidRPr="00A236FE" w:rsidRDefault="001E64C5" w:rsidP="00201432">
      <w:pPr>
        <w:widowControl/>
        <w:suppressAutoHyphens w:val="0"/>
        <w:jc w:val="both"/>
        <w:textAlignment w:val="auto"/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</w:pP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I miejsce:  sztafeta ZS Marcinkowice : </w:t>
      </w:r>
    </w:p>
    <w:p w:rsidR="001E64C5" w:rsidRPr="00201432" w:rsidRDefault="001E64C5" w:rsidP="00201432">
      <w:pPr>
        <w:widowControl/>
        <w:suppressAutoHyphens w:val="0"/>
        <w:jc w:val="both"/>
        <w:textAlignment w:val="auto"/>
        <w:rPr>
          <w:rFonts w:ascii="Times New Roman" w:hAnsi="Times New Roman"/>
          <w:sz w:val="22"/>
          <w:szCs w:val="22"/>
        </w:rPr>
      </w:pP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Maślanka Bartosz, Mastalski Bartosz , Smajdor Franciszek , Smaś Jakub , Niepsuj Jonasz , Michalik Wojciech</w:t>
      </w:r>
      <w:r w:rsidRPr="00A236FE">
        <w:rPr>
          <w:rFonts w:ascii="Times New Roman" w:hAnsi="Times New Roman"/>
          <w:b/>
          <w:color w:val="002060"/>
          <w:kern w:val="0"/>
          <w:sz w:val="22"/>
          <w:szCs w:val="22"/>
          <w:lang w:eastAsia="en-US"/>
        </w:rPr>
        <w:t xml:space="preserve">  (</w:t>
      </w:r>
      <w:r w:rsidRPr="00A236FE">
        <w:rPr>
          <w:rFonts w:ascii="Times New Roman" w:hAnsi="Times New Roman"/>
          <w:color w:val="002060"/>
          <w:kern w:val="0"/>
          <w:sz w:val="22"/>
          <w:szCs w:val="22"/>
          <w:lang w:eastAsia="en-US"/>
        </w:rPr>
        <w:t>awans na zawody wojewódzkie)</w:t>
      </w:r>
    </w:p>
    <w:sectPr w:rsidR="001E64C5" w:rsidRPr="00201432" w:rsidSect="00FA2361">
      <w:pgSz w:w="11906" w:h="16838"/>
      <w:pgMar w:top="360" w:right="1418" w:bottom="539" w:left="1418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4C5" w:rsidRDefault="001E64C5">
      <w:r>
        <w:separator/>
      </w:r>
    </w:p>
  </w:endnote>
  <w:endnote w:type="continuationSeparator" w:id="0">
    <w:p w:rsidR="001E64C5" w:rsidRDefault="001E6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4C5" w:rsidRDefault="001E64C5">
      <w:r>
        <w:rPr>
          <w:color w:val="000000"/>
        </w:rPr>
        <w:separator/>
      </w:r>
    </w:p>
  </w:footnote>
  <w:footnote w:type="continuationSeparator" w:id="0">
    <w:p w:rsidR="001E64C5" w:rsidRDefault="001E64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52B9"/>
    <w:rsid w:val="001E64C5"/>
    <w:rsid w:val="00201432"/>
    <w:rsid w:val="00203E53"/>
    <w:rsid w:val="00516E40"/>
    <w:rsid w:val="00726475"/>
    <w:rsid w:val="007B56D2"/>
    <w:rsid w:val="00A236FE"/>
    <w:rsid w:val="00C91F8E"/>
    <w:rsid w:val="00C93E54"/>
    <w:rsid w:val="00C97984"/>
    <w:rsid w:val="00D166C4"/>
    <w:rsid w:val="00D66F31"/>
    <w:rsid w:val="00D707A9"/>
    <w:rsid w:val="00E619A0"/>
    <w:rsid w:val="00E952B9"/>
    <w:rsid w:val="00F9578D"/>
    <w:rsid w:val="00FA2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6475"/>
    <w:pPr>
      <w:widowControl w:val="0"/>
      <w:suppressAutoHyphens/>
      <w:autoSpaceDN w:val="0"/>
      <w:textAlignment w:val="baseline"/>
    </w:pPr>
    <w:rPr>
      <w:kern w:val="3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uiPriority w:val="99"/>
    <w:rsid w:val="00726475"/>
    <w:pPr>
      <w:suppressAutoHyphens/>
      <w:autoSpaceDN w:val="0"/>
      <w:textAlignment w:val="baseline"/>
    </w:pPr>
    <w:rPr>
      <w:rFonts w:ascii="Times New Roman" w:eastAsia="Times New Roman" w:hAnsi="Times New Roman"/>
      <w:kern w:val="3"/>
      <w:sz w:val="24"/>
      <w:szCs w:val="24"/>
    </w:rPr>
  </w:style>
  <w:style w:type="paragraph" w:customStyle="1" w:styleId="Heading">
    <w:name w:val="Heading"/>
    <w:basedOn w:val="Standard"/>
    <w:next w:val="Textbody"/>
    <w:uiPriority w:val="99"/>
    <w:rsid w:val="0072647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uiPriority w:val="99"/>
    <w:rsid w:val="00726475"/>
    <w:pPr>
      <w:spacing w:after="120"/>
    </w:pPr>
  </w:style>
  <w:style w:type="paragraph" w:styleId="List">
    <w:name w:val="List"/>
    <w:basedOn w:val="Textbody"/>
    <w:uiPriority w:val="99"/>
    <w:rsid w:val="00726475"/>
    <w:rPr>
      <w:rFonts w:cs="Mangal"/>
    </w:rPr>
  </w:style>
  <w:style w:type="paragraph" w:styleId="Caption">
    <w:name w:val="caption"/>
    <w:basedOn w:val="Standard"/>
    <w:uiPriority w:val="99"/>
    <w:qFormat/>
    <w:rsid w:val="00726475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uiPriority w:val="99"/>
    <w:rsid w:val="00726475"/>
    <w:pPr>
      <w:suppressLineNumbers/>
    </w:pPr>
    <w:rPr>
      <w:rFonts w:cs="Mangal"/>
    </w:rPr>
  </w:style>
  <w:style w:type="paragraph" w:customStyle="1" w:styleId="Textbodyindent">
    <w:name w:val="Text body indent"/>
    <w:basedOn w:val="Standard"/>
    <w:uiPriority w:val="99"/>
    <w:rsid w:val="00726475"/>
    <w:pPr>
      <w:ind w:left="-426"/>
    </w:pPr>
    <w:rPr>
      <w:sz w:val="26"/>
      <w:szCs w:val="20"/>
    </w:rPr>
  </w:style>
  <w:style w:type="character" w:customStyle="1" w:styleId="TekstpodstawowywcityZnak">
    <w:name w:val="Tekst podstawowy wcięty Znak"/>
    <w:uiPriority w:val="99"/>
    <w:rsid w:val="00726475"/>
    <w:rPr>
      <w:rFonts w:ascii="Times New Roman" w:hAnsi="Times New Roman"/>
      <w:sz w:val="20"/>
      <w:lang w:eastAsia="pl-PL"/>
    </w:rPr>
  </w:style>
  <w:style w:type="paragraph" w:styleId="BalloonText">
    <w:name w:val="Balloon Text"/>
    <w:basedOn w:val="Normal"/>
    <w:link w:val="BalloonTextChar"/>
    <w:uiPriority w:val="99"/>
    <w:rsid w:val="007264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F84"/>
    <w:rPr>
      <w:rFonts w:ascii="Times New Roman" w:hAnsi="Times New Roman"/>
      <w:kern w:val="3"/>
      <w:sz w:val="0"/>
      <w:szCs w:val="0"/>
    </w:rPr>
  </w:style>
  <w:style w:type="character" w:customStyle="1" w:styleId="TekstdymkaZnak">
    <w:name w:val="Tekst dymka Znak"/>
    <w:basedOn w:val="DefaultParagraphFont"/>
    <w:uiPriority w:val="99"/>
    <w:rsid w:val="0072647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rsid w:val="00726475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2647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65F84"/>
    <w:rPr>
      <w:kern w:val="3"/>
      <w:sz w:val="20"/>
      <w:szCs w:val="20"/>
    </w:rPr>
  </w:style>
  <w:style w:type="character" w:customStyle="1" w:styleId="TekstkomentarzaZnak">
    <w:name w:val="Tekst komentarza Znak"/>
    <w:basedOn w:val="DefaultParagraphFont"/>
    <w:uiPriority w:val="99"/>
    <w:rsid w:val="00726475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264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65F84"/>
    <w:rPr>
      <w:b/>
      <w:bCs/>
    </w:rPr>
  </w:style>
  <w:style w:type="character" w:customStyle="1" w:styleId="TematkomentarzaZnak">
    <w:name w:val="Temat komentarza Znak"/>
    <w:basedOn w:val="TekstkomentarzaZnak"/>
    <w:uiPriority w:val="99"/>
    <w:rsid w:val="0072647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mos-nowosadeckie.pl/wp-content/uploads/2012/01/Mi%C4%99dzyszkolny-O%C5%9Brodek-Sportowy-Powiatu-Nowos%C4%85deckiego_logo-1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5</Pages>
  <Words>1736</Words>
  <Characters>10420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XVII  Mistrzostwa Pływackie Gminy Chełmiec</dc:title>
  <dc:subject/>
  <dc:creator>szkoła</dc:creator>
  <cp:keywords/>
  <dc:description/>
  <cp:lastModifiedBy>user</cp:lastModifiedBy>
  <cp:revision>5</cp:revision>
  <cp:lastPrinted>2021-10-26T11:42:00Z</cp:lastPrinted>
  <dcterms:created xsi:type="dcterms:W3CDTF">2021-10-26T19:53:00Z</dcterms:created>
  <dcterms:modified xsi:type="dcterms:W3CDTF">2021-10-26T20:01:00Z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6.24213182236672E-304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