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480" w:rsidRPr="009371F1" w:rsidRDefault="00E06480" w:rsidP="009371F1">
      <w:pPr>
        <w:rPr>
          <w:b/>
          <w:i/>
          <w:sz w:val="34"/>
        </w:rPr>
      </w:pPr>
      <w:r>
        <w:rPr>
          <w:noProof/>
        </w:rPr>
        <w:pict>
          <v:group id="_x0000_s1026" style="position:absolute;margin-left:124.65pt;margin-top:8.95pt;width:331.35pt;height:72.05pt;z-index:-251658240" coordorigin="3787,367" coordsize="5940,11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2" o:spid="_x0000_s1027" type="#_x0000_t75" alt="/Users/aleksywitecki/Desktop/Zrzut ekranu 2018-11-18 o 5.13.33 PM.png" style="position:absolute;left:3787;top:492;width:2286;height:955;visibility:visible">
              <v:imagedata r:id="rId4" o:title="" cropright="38425f"/>
            </v:shape>
            <v:shape id="_x0000_s1028" type="#_x0000_t75" style="position:absolute;left:8107;top:367;width:1620;height:1186">
              <v:imagedata r:id="rId5" o:title=""/>
            </v:shape>
            <v:shape id="_x0000_s1029" type="#_x0000_t75" alt="" style="position:absolute;left:5911;top:547;width:2196;height:757">
              <v:imagedata r:id="rId6" r:href="rId7" cropleft="13761f" cropright="15569f"/>
            </v:shape>
          </v:group>
        </w:pict>
      </w:r>
      <w:r w:rsidRPr="009371F1">
        <w:rPr>
          <w:b/>
          <w:i/>
          <w:sz w:val="34"/>
        </w:rPr>
        <w:t>VI Mikołajkowe Pływanie w Gminie Chełmiec</w:t>
      </w:r>
    </w:p>
    <w:p w:rsidR="00E06480" w:rsidRPr="00385ED2" w:rsidRDefault="00E06480" w:rsidP="005474F3">
      <w:pPr>
        <w:rPr>
          <w:b/>
          <w:i/>
        </w:rPr>
      </w:pPr>
    </w:p>
    <w:p w:rsidR="00E06480" w:rsidRPr="009371F1" w:rsidRDefault="00E06480" w:rsidP="005474F3">
      <w:pPr>
        <w:rPr>
          <w:b/>
          <w:i/>
          <w:sz w:val="30"/>
        </w:rPr>
      </w:pPr>
      <w:r>
        <w:rPr>
          <w:b/>
          <w:i/>
        </w:rPr>
        <w:t xml:space="preserve">     </w:t>
      </w:r>
      <w:r w:rsidRPr="009371F1">
        <w:rPr>
          <w:b/>
          <w:i/>
          <w:sz w:val="30"/>
        </w:rPr>
        <w:t xml:space="preserve"> wyniki</w:t>
      </w:r>
    </w:p>
    <w:p w:rsidR="00E06480" w:rsidRPr="00385ED2" w:rsidRDefault="00E06480" w:rsidP="00C97B78">
      <w:pPr>
        <w:tabs>
          <w:tab w:val="left" w:pos="6071"/>
        </w:tabs>
        <w:rPr>
          <w:b/>
          <w:i/>
        </w:rPr>
      </w:pPr>
      <w:r w:rsidRPr="00385ED2">
        <w:rPr>
          <w:b/>
          <w:i/>
        </w:rPr>
        <w:tab/>
      </w:r>
    </w:p>
    <w:p w:rsidR="00E06480" w:rsidRPr="009371F1" w:rsidRDefault="00E06480" w:rsidP="00CC2D56">
      <w:pPr>
        <w:pStyle w:val="BodyTextIndent"/>
        <w:spacing w:line="312" w:lineRule="auto"/>
        <w:ind w:left="0"/>
        <w:rPr>
          <w:b/>
          <w:bCs/>
          <w:sz w:val="16"/>
          <w:szCs w:val="24"/>
        </w:rPr>
      </w:pPr>
      <w:r>
        <w:rPr>
          <w:b/>
          <w:bCs/>
          <w:sz w:val="24"/>
          <w:szCs w:val="24"/>
        </w:rPr>
        <w:t xml:space="preserve">                             </w:t>
      </w:r>
    </w:p>
    <w:p w:rsidR="00E06480" w:rsidRPr="00385ED2" w:rsidRDefault="00E06480" w:rsidP="009371F1">
      <w:pPr>
        <w:pStyle w:val="BodyTextIndent"/>
        <w:spacing w:line="312" w:lineRule="auto"/>
        <w:ind w:left="70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Dziewczęta o</w:t>
      </w:r>
      <w:r w:rsidRPr="00385ED2">
        <w:rPr>
          <w:b/>
          <w:bCs/>
          <w:sz w:val="24"/>
          <w:szCs w:val="24"/>
        </w:rPr>
        <w:t>ddziały specjalne</w:t>
      </w:r>
      <w:r>
        <w:rPr>
          <w:b/>
          <w:bCs/>
          <w:sz w:val="24"/>
          <w:szCs w:val="24"/>
        </w:rPr>
        <w:t xml:space="preserve"> </w:t>
      </w:r>
      <w:r w:rsidRPr="00385ED2">
        <w:rPr>
          <w:b/>
          <w:bCs/>
          <w:sz w:val="24"/>
          <w:szCs w:val="24"/>
        </w:rPr>
        <w:t xml:space="preserve">          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 miejsce: </w:t>
            </w:r>
            <w:r>
              <w:t>Mróz Gabriela</w:t>
            </w:r>
          </w:p>
        </w:tc>
        <w:tc>
          <w:tcPr>
            <w:tcW w:w="1730" w:type="dxa"/>
          </w:tcPr>
          <w:p w:rsidR="00E06480" w:rsidRPr="00A45AE7" w:rsidRDefault="00E06480" w:rsidP="00707F26">
            <w:pPr>
              <w:spacing w:line="360" w:lineRule="auto"/>
              <w:jc w:val="center"/>
              <w:rPr>
                <w:color w:val="FF0000"/>
              </w:rPr>
            </w:pPr>
            <w:r w:rsidRPr="009E1C5E">
              <w:t>0:21,50</w:t>
            </w:r>
          </w:p>
        </w:tc>
      </w:tr>
    </w:tbl>
    <w:p w:rsidR="00E06480" w:rsidRPr="00385ED2" w:rsidRDefault="00E06480" w:rsidP="0078695D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Chłopcy o</w:t>
      </w:r>
      <w:r w:rsidRPr="00385ED2">
        <w:rPr>
          <w:b/>
          <w:bCs/>
          <w:sz w:val="24"/>
          <w:szCs w:val="24"/>
        </w:rPr>
        <w:t>ddziały specjalne</w:t>
      </w:r>
      <w:r>
        <w:rPr>
          <w:b/>
          <w:bCs/>
          <w:sz w:val="24"/>
          <w:szCs w:val="24"/>
        </w:rPr>
        <w:t xml:space="preserve"> </w:t>
      </w:r>
      <w:r w:rsidRPr="00385ED2">
        <w:rPr>
          <w:b/>
          <w:bCs/>
          <w:sz w:val="24"/>
          <w:szCs w:val="24"/>
        </w:rPr>
        <w:t xml:space="preserve">          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385ED2" w:rsidTr="00127CD6">
        <w:trPr>
          <w:jc w:val="center"/>
        </w:trPr>
        <w:tc>
          <w:tcPr>
            <w:tcW w:w="4095" w:type="dxa"/>
          </w:tcPr>
          <w:p w:rsidR="00E06480" w:rsidRPr="00385ED2" w:rsidRDefault="00E06480" w:rsidP="00127CD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127CD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127CD6">
        <w:trPr>
          <w:jc w:val="center"/>
        </w:trPr>
        <w:tc>
          <w:tcPr>
            <w:tcW w:w="4095" w:type="dxa"/>
          </w:tcPr>
          <w:p w:rsidR="00E06480" w:rsidRPr="00385ED2" w:rsidRDefault="00E06480" w:rsidP="00127CD6">
            <w:pPr>
              <w:spacing w:line="360" w:lineRule="auto"/>
            </w:pPr>
            <w:r w:rsidRPr="00385ED2">
              <w:t xml:space="preserve">I miejsce: </w:t>
            </w:r>
            <w:r>
              <w:t>Jasiński Kacper</w:t>
            </w:r>
          </w:p>
        </w:tc>
        <w:tc>
          <w:tcPr>
            <w:tcW w:w="1730" w:type="dxa"/>
          </w:tcPr>
          <w:p w:rsidR="00E06480" w:rsidRPr="00385ED2" w:rsidRDefault="00E06480" w:rsidP="00127CD6">
            <w:pPr>
              <w:spacing w:line="360" w:lineRule="auto"/>
              <w:jc w:val="center"/>
            </w:pPr>
            <w:r>
              <w:t>0:22,60</w:t>
            </w:r>
          </w:p>
        </w:tc>
      </w:tr>
      <w:tr w:rsidR="00E06480" w:rsidRPr="00385ED2" w:rsidTr="00127CD6">
        <w:trPr>
          <w:jc w:val="center"/>
        </w:trPr>
        <w:tc>
          <w:tcPr>
            <w:tcW w:w="4095" w:type="dxa"/>
          </w:tcPr>
          <w:p w:rsidR="00E06480" w:rsidRPr="00385ED2" w:rsidRDefault="00E06480" w:rsidP="00127CD6">
            <w:pPr>
              <w:spacing w:line="360" w:lineRule="auto"/>
            </w:pPr>
            <w:r w:rsidRPr="00385ED2">
              <w:t xml:space="preserve">II miejsce: </w:t>
            </w:r>
            <w:r>
              <w:t>Mikulec Hubert</w:t>
            </w:r>
          </w:p>
        </w:tc>
        <w:tc>
          <w:tcPr>
            <w:tcW w:w="1730" w:type="dxa"/>
          </w:tcPr>
          <w:p w:rsidR="00E06480" w:rsidRPr="00385ED2" w:rsidRDefault="00E06480" w:rsidP="009E1C5E">
            <w:pPr>
              <w:spacing w:line="360" w:lineRule="auto"/>
              <w:jc w:val="center"/>
            </w:pPr>
            <w:r>
              <w:t>0:57,54</w:t>
            </w:r>
          </w:p>
        </w:tc>
      </w:tr>
      <w:tr w:rsidR="00E06480" w:rsidRPr="00385ED2" w:rsidTr="00127CD6">
        <w:trPr>
          <w:jc w:val="center"/>
        </w:trPr>
        <w:tc>
          <w:tcPr>
            <w:tcW w:w="4095" w:type="dxa"/>
          </w:tcPr>
          <w:p w:rsidR="00E06480" w:rsidRPr="00385ED2" w:rsidRDefault="00E06480" w:rsidP="00127CD6">
            <w:pPr>
              <w:spacing w:line="360" w:lineRule="auto"/>
            </w:pPr>
            <w:r w:rsidRPr="00385ED2">
              <w:t xml:space="preserve">III miejsce: </w:t>
            </w:r>
            <w:r>
              <w:t>Wideł Jan</w:t>
            </w:r>
          </w:p>
        </w:tc>
        <w:tc>
          <w:tcPr>
            <w:tcW w:w="1730" w:type="dxa"/>
          </w:tcPr>
          <w:p w:rsidR="00E06480" w:rsidRPr="00385ED2" w:rsidRDefault="00E06480" w:rsidP="00127CD6">
            <w:pPr>
              <w:spacing w:line="360" w:lineRule="auto"/>
              <w:jc w:val="center"/>
            </w:pPr>
            <w:r>
              <w:t>1:05,25</w:t>
            </w:r>
          </w:p>
        </w:tc>
      </w:tr>
      <w:tr w:rsidR="00E06480" w:rsidRPr="00385ED2" w:rsidTr="00127CD6">
        <w:trPr>
          <w:jc w:val="center"/>
        </w:trPr>
        <w:tc>
          <w:tcPr>
            <w:tcW w:w="4095" w:type="dxa"/>
          </w:tcPr>
          <w:p w:rsidR="00E06480" w:rsidRPr="00385ED2" w:rsidRDefault="00E06480" w:rsidP="00127CD6">
            <w:pPr>
              <w:spacing w:line="360" w:lineRule="auto"/>
            </w:pPr>
            <w:r>
              <w:t>Szyszka Maciej</w:t>
            </w:r>
          </w:p>
        </w:tc>
        <w:tc>
          <w:tcPr>
            <w:tcW w:w="1730" w:type="dxa"/>
          </w:tcPr>
          <w:p w:rsidR="00E06480" w:rsidRDefault="00E06480" w:rsidP="00127CD6">
            <w:pPr>
              <w:spacing w:line="360" w:lineRule="auto"/>
              <w:jc w:val="center"/>
            </w:pPr>
            <w:r>
              <w:t>1:07,37</w:t>
            </w:r>
          </w:p>
        </w:tc>
      </w:tr>
    </w:tbl>
    <w:p w:rsidR="00E06480" w:rsidRPr="00385ED2" w:rsidRDefault="00E06480" w:rsidP="008537A0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</w:t>
      </w:r>
      <w:r w:rsidRPr="00385ED2">
        <w:rPr>
          <w:b/>
          <w:bCs/>
          <w:sz w:val="24"/>
          <w:szCs w:val="24"/>
        </w:rPr>
        <w:t>Dziewczęta rocznik 201</w:t>
      </w:r>
      <w:r>
        <w:rPr>
          <w:b/>
          <w:bCs/>
          <w:sz w:val="24"/>
          <w:szCs w:val="24"/>
        </w:rPr>
        <w:t xml:space="preserve">6 i młodsze    </w:t>
      </w:r>
      <w:r w:rsidRPr="00385ED2">
        <w:rPr>
          <w:b/>
          <w:bCs/>
          <w:sz w:val="24"/>
          <w:szCs w:val="24"/>
        </w:rPr>
        <w:t xml:space="preserve">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 miejsce: </w:t>
            </w:r>
            <w:r>
              <w:t>Wikar Maria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0:46,17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 miejsce: </w:t>
            </w:r>
            <w:r>
              <w:t>Pasiut Alicja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0:50,42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III miejsce: </w:t>
            </w:r>
            <w:r>
              <w:t>Burdel Kamila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0:51,45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Zając Katarzyna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0:56,50</w:t>
            </w:r>
          </w:p>
        </w:tc>
      </w:tr>
    </w:tbl>
    <w:p w:rsidR="00E06480" w:rsidRPr="00385ED2" w:rsidRDefault="00E06480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Chłopcy rocznik 201</w:t>
      </w:r>
      <w:r>
        <w:rPr>
          <w:b/>
          <w:bCs/>
          <w:sz w:val="24"/>
          <w:szCs w:val="24"/>
        </w:rPr>
        <w:t>6</w:t>
      </w:r>
      <w:r w:rsidRPr="00385ED2">
        <w:rPr>
          <w:b/>
          <w:bCs/>
          <w:sz w:val="24"/>
          <w:szCs w:val="24"/>
        </w:rPr>
        <w:t xml:space="preserve"> i młodsi       </w:t>
      </w:r>
      <w:r w:rsidRPr="00385ED2">
        <w:rPr>
          <w:b/>
          <w:bCs/>
          <w:sz w:val="24"/>
          <w:szCs w:val="24"/>
        </w:rPr>
        <w:tab/>
        <w:t xml:space="preserve">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 miejsce: </w:t>
            </w:r>
            <w:r>
              <w:t>Krzyżak Łukasz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0:35,18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 miejsce: </w:t>
            </w:r>
            <w:r>
              <w:t>Makuch Damian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0:44,65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III miejsce: </w:t>
            </w:r>
            <w:r>
              <w:t>Garncarczyk Dominik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0:48,20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Pajor Adam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1:03,14</w:t>
            </w:r>
          </w:p>
        </w:tc>
      </w:tr>
    </w:tbl>
    <w:p w:rsidR="00E06480" w:rsidRPr="00385ED2" w:rsidRDefault="00E06480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Dziewczęta rocznik 201</w:t>
      </w:r>
      <w:r>
        <w:rPr>
          <w:b/>
          <w:bCs/>
          <w:sz w:val="24"/>
          <w:szCs w:val="24"/>
        </w:rPr>
        <w:t>5</w:t>
      </w:r>
      <w:r w:rsidRPr="00385ED2">
        <w:rPr>
          <w:b/>
          <w:bCs/>
          <w:sz w:val="24"/>
          <w:szCs w:val="24"/>
        </w:rPr>
        <w:t xml:space="preserve"> – 201</w:t>
      </w:r>
      <w:r>
        <w:rPr>
          <w:b/>
          <w:bCs/>
          <w:sz w:val="24"/>
          <w:szCs w:val="24"/>
        </w:rPr>
        <w:t>4</w:t>
      </w:r>
      <w:r w:rsidRPr="00385ED2">
        <w:rPr>
          <w:b/>
          <w:bCs/>
          <w:sz w:val="24"/>
          <w:szCs w:val="24"/>
        </w:rPr>
        <w:t xml:space="preserve">              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 miejsce: </w:t>
            </w:r>
            <w:r>
              <w:t>Cebula Nikola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0:27,14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 miejsce: </w:t>
            </w:r>
            <w:r>
              <w:t>Południak Pola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0:27,48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III miejsce: </w:t>
            </w:r>
            <w:r>
              <w:t>Jeleń Nela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0:28,18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Mordarska Nicola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0:37,72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Rydwańska Aleksandra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0:33,39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Gucwa Elena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0:53,04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Kozińska Emilia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0:30,55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Pijanowska Ewa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0:29,05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Wójcik Milena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0:33,01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Południak Hanna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0:29,60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Orzeł Malwina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0:46,44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Filipowska Pola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0:32,20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Szpakowska Zuzanna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0:35,34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Adamczyk Anita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0:43,56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Czerpak Kamila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0:33,39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Adamczyk Milena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0:35,32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 xml:space="preserve">Łysikowska Róża 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0:30,38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Flis Hanna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0:28,19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 xml:space="preserve">Potoczek Alicja 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0:35,77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Cebula Kornelia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0:36,33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Wikar Hanna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0:33,97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Kruszek Olivia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0:30,04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Borzęcka Bianka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0:41,30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Madziar Natala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0:31,59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Rydwańska Karolina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0:29,50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Pytel Hanna</w:t>
            </w:r>
          </w:p>
        </w:tc>
        <w:tc>
          <w:tcPr>
            <w:tcW w:w="1730" w:type="dxa"/>
          </w:tcPr>
          <w:p w:rsidR="00E06480" w:rsidRDefault="00E06480" w:rsidP="004C1CBC">
            <w:pPr>
              <w:spacing w:line="360" w:lineRule="auto"/>
              <w:jc w:val="center"/>
            </w:pPr>
            <w:r>
              <w:t>0:33,07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Piątkiewicz Ada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0:28,89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 xml:space="preserve">Łęczycka Julita 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0:36,84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Kądziołka Nikola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0:28,56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Sułkowska Wiktoria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1:05,66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Pióro Zofia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0:42,51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Sromek Anna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0:31,94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Sromek Aleksandra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0:31,86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Konstanty Wiktoria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0:45,57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Cieślik Wiktoria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0:34,30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Pustułka Julia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0:29,08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Boczarska Viktoria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0:33,47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Obrzud Zofia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0:35,70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Mikołajczyk Małgorzata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0:46,14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Brońska Ada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0:35,08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Machaty Hanna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0:40,43</w:t>
            </w:r>
          </w:p>
        </w:tc>
      </w:tr>
    </w:tbl>
    <w:p w:rsidR="00E06480" w:rsidRDefault="00E06480" w:rsidP="00C97B78">
      <w:pPr>
        <w:jc w:val="center"/>
      </w:pPr>
    </w:p>
    <w:p w:rsidR="00E06480" w:rsidRDefault="00E06480" w:rsidP="008537A0"/>
    <w:p w:rsidR="00E06480" w:rsidRPr="00385ED2" w:rsidRDefault="00E06480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Chłopcy rocznik 201</w:t>
      </w:r>
      <w:r>
        <w:rPr>
          <w:b/>
          <w:bCs/>
          <w:sz w:val="24"/>
          <w:szCs w:val="24"/>
        </w:rPr>
        <w:t>5</w:t>
      </w:r>
      <w:r w:rsidRPr="00385ED2">
        <w:rPr>
          <w:b/>
          <w:bCs/>
          <w:sz w:val="24"/>
          <w:szCs w:val="24"/>
        </w:rPr>
        <w:t xml:space="preserve"> – 201</w:t>
      </w:r>
      <w:r>
        <w:rPr>
          <w:b/>
          <w:bCs/>
          <w:sz w:val="24"/>
          <w:szCs w:val="24"/>
        </w:rPr>
        <w:t>4</w:t>
      </w:r>
      <w:r w:rsidRPr="00385ED2">
        <w:rPr>
          <w:b/>
          <w:bCs/>
          <w:sz w:val="24"/>
          <w:szCs w:val="24"/>
        </w:rPr>
        <w:t xml:space="preserve">              styl dowolny </w:t>
      </w:r>
      <w:smartTag w:uri="urn:schemas-microsoft-com:office:smarttags" w:element="metricconverter">
        <w:smartTagPr>
          <w:attr w:name="ProductID" w:val="25 m"/>
        </w:smartTagPr>
        <w:r w:rsidRPr="00385ED2">
          <w:rPr>
            <w:b/>
            <w:bCs/>
            <w:sz w:val="24"/>
            <w:szCs w:val="24"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 miejsce: </w:t>
            </w:r>
            <w:r>
              <w:t>Olszowski Jan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0:22,26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 miejsce: </w:t>
            </w:r>
            <w:r>
              <w:t>Pabis Paweł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0:23,57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III miejsce: </w:t>
            </w:r>
            <w:r>
              <w:t>Słaby Kacper Bogdan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0:25,31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  <w:rPr>
                <w:b/>
                <w:i/>
              </w:rPr>
            </w:pPr>
            <w:r w:rsidRPr="00385ED2">
              <w:rPr>
                <w:b/>
                <w:i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Makuch Michał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0:29,42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Krzemień Jan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0:33,42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Jasiński Bartosz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0:58,38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Sowa Antoni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0:35,83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Kita Aleksander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0:44,73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Jurczak Eryk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0:30,33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Mitas Mikołaj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0:32,99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Bodziony Kamil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0:37,06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 xml:space="preserve">Welgus Mikołaj 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0:47,67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Bajcer Tadeusz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0:28,05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Biernad Bartosz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0:49,27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Basta Wiktor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0:44,88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Zagajski Igor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0:36,32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Kubacki Piotr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0:36,93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Pasoń Artur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0:39,53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Kipiel Łukasz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0:30,37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Klimontowski Adam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0:32,31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Szczurek Bartosz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0:32,29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Popiela Antoni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1:00,82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 xml:space="preserve">Zieliński Nikodem 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0:40,23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Bodziony Wojciech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0:32,18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Chochorowski Robert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0:55,68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Krzyżak Krzysztof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0:28,45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Tomecki Szymon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0:29,02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Koper Igor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0:27,68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Bodziony Tymoteusz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0:40,87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Popiela Filip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0:58,33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Madziar Wojciech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0:30,87</w:t>
            </w:r>
          </w:p>
        </w:tc>
      </w:tr>
    </w:tbl>
    <w:p w:rsidR="00E06480" w:rsidRDefault="00E06480" w:rsidP="00C97B78"/>
    <w:p w:rsidR="00E06480" w:rsidRPr="00385ED2" w:rsidRDefault="00E06480" w:rsidP="00C97B78"/>
    <w:p w:rsidR="00E06480" w:rsidRPr="0000119A" w:rsidRDefault="00E06480" w:rsidP="0000119A">
      <w:pPr>
        <w:spacing w:line="312" w:lineRule="auto"/>
        <w:jc w:val="center"/>
        <w:rPr>
          <w:b/>
          <w:bCs/>
        </w:rPr>
      </w:pPr>
      <w:r w:rsidRPr="0000119A">
        <w:rPr>
          <w:b/>
          <w:bCs/>
        </w:rPr>
        <w:t xml:space="preserve">Dziewczęta rocznik 2013 – 2012              styl dowolny </w:t>
      </w:r>
      <w:smartTag w:uri="urn:schemas-microsoft-com:office:smarttags" w:element="metricconverter">
        <w:smartTagPr>
          <w:attr w:name="ProductID" w:val="25 m"/>
        </w:smartTagPr>
        <w:r w:rsidRPr="0000119A">
          <w:rPr>
            <w:b/>
            <w:bCs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6"/>
        <w:gridCol w:w="1730"/>
      </w:tblGrid>
      <w:tr w:rsidR="00E06480" w:rsidRPr="0000119A" w:rsidTr="00D92ECF">
        <w:trPr>
          <w:jc w:val="center"/>
        </w:trPr>
        <w:tc>
          <w:tcPr>
            <w:tcW w:w="4095" w:type="dxa"/>
          </w:tcPr>
          <w:p w:rsidR="00E06480" w:rsidRPr="0000119A" w:rsidRDefault="00E06480" w:rsidP="0000119A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Czas</w:t>
            </w:r>
          </w:p>
        </w:tc>
      </w:tr>
      <w:tr w:rsidR="00E06480" w:rsidRPr="0000119A" w:rsidTr="00D92ECF">
        <w:trPr>
          <w:jc w:val="center"/>
        </w:trPr>
        <w:tc>
          <w:tcPr>
            <w:tcW w:w="4095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I miejsce: Szczepańska Maja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0:19,40</w:t>
            </w:r>
          </w:p>
        </w:tc>
      </w:tr>
      <w:tr w:rsidR="00E06480" w:rsidRPr="0000119A" w:rsidTr="00D92ECF">
        <w:trPr>
          <w:jc w:val="center"/>
        </w:trPr>
        <w:tc>
          <w:tcPr>
            <w:tcW w:w="4095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II miejsce: Jaworek Karolina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0:20,02</w:t>
            </w:r>
          </w:p>
        </w:tc>
      </w:tr>
      <w:tr w:rsidR="00E06480" w:rsidRPr="0000119A" w:rsidTr="00D92ECF">
        <w:trPr>
          <w:jc w:val="center"/>
        </w:trPr>
        <w:tc>
          <w:tcPr>
            <w:tcW w:w="4095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III miejsce: Rzepka Lena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0:20,26</w:t>
            </w:r>
          </w:p>
        </w:tc>
      </w:tr>
      <w:tr w:rsidR="00E06480" w:rsidRPr="0000119A" w:rsidTr="00D92ECF">
        <w:trPr>
          <w:trHeight w:val="442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  <w:rPr>
                <w:b/>
                <w:i/>
              </w:rPr>
            </w:pPr>
            <w:r w:rsidRPr="0000119A">
              <w:rPr>
                <w:b/>
                <w:i/>
              </w:rPr>
              <w:t>Czas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Małek Amelia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0:34,73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Matuła Lena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0:24,90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Sadowska Ola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0:37,60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Jeż Lena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0:27,77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Kozera Lena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0:25,89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Gancarczyk Hanna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0:28,92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Kurtyna Liliana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0:21,42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Wilk Blanka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0:25,56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Kądziołka Kornelia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0:28,62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Mróz Maja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0:38,30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Jop Natalia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0:26,53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Rydzyk Małgorzata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0:24,42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Kutwa Katarzyna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0:27,35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Kubacka Dominika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0:22,38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Oćwieja Natalia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0:21,95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 xml:space="preserve">Sołtys Julia 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0:21,74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Dudek Lena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0:33,29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Turska Zuzanna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0:22,25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Chramęga Martyna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0:23,99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Wingralek Anita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0:40,24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Karkosza Lena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0:25,81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Kapłon Milena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0:26,46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Sanocka Pola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0:21,96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Zyzak Patrycja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0:31,74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Paczuła Emilia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0:29,09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Gucwa Weronika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0:26,69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 xml:space="preserve">Poręba Oliwia 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0:25,45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 xml:space="preserve">Belica Amelia 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0:23,91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Janik Oliwia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0:26,65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Głuc Gabriela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0:22,75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Kosakowska Aleksandra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0:20,69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Brońska Iga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0:31,81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Gaworowska Olga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0:31,78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Sekuła Marta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0:37,04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Bugara Gabriela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0:40,83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Gołąb Nadia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0:25,02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Piechowicz Nadia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0:26,34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Pasiut Maria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0:38,73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Kubacka Magdalena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0:58,03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Aleksander Julia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0:27,64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Szkarłat Julia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0:36,42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Fiedor Zuzanna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0:29,40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Machaty Zofia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0:38,40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 xml:space="preserve">Zawada Wiktoria 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0:37,82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Czerwińska Zofia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0:27,47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Zawada Lena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0:36,34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 xml:space="preserve">Świątek Julia 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0:21,71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Lachner Maja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0:34,61</w:t>
            </w:r>
          </w:p>
        </w:tc>
      </w:tr>
      <w:tr w:rsidR="00E06480" w:rsidRPr="0000119A" w:rsidTr="00D92ECF">
        <w:trPr>
          <w:trHeight w:val="458"/>
          <w:jc w:val="center"/>
        </w:trPr>
        <w:tc>
          <w:tcPr>
            <w:tcW w:w="4096" w:type="dxa"/>
          </w:tcPr>
          <w:p w:rsidR="00E06480" w:rsidRPr="0000119A" w:rsidRDefault="00E06480" w:rsidP="0000119A">
            <w:pPr>
              <w:spacing w:line="360" w:lineRule="auto"/>
            </w:pPr>
            <w:r w:rsidRPr="0000119A">
              <w:t>Kociołek Karolina</w:t>
            </w:r>
          </w:p>
        </w:tc>
        <w:tc>
          <w:tcPr>
            <w:tcW w:w="1730" w:type="dxa"/>
          </w:tcPr>
          <w:p w:rsidR="00E06480" w:rsidRPr="0000119A" w:rsidRDefault="00E06480" w:rsidP="0000119A">
            <w:pPr>
              <w:spacing w:line="360" w:lineRule="auto"/>
              <w:jc w:val="center"/>
            </w:pPr>
            <w:r w:rsidRPr="0000119A">
              <w:t>0:25,88</w:t>
            </w:r>
          </w:p>
        </w:tc>
      </w:tr>
    </w:tbl>
    <w:p w:rsidR="00E06480" w:rsidRPr="0071557E" w:rsidRDefault="00E06480" w:rsidP="0071557E">
      <w:pPr>
        <w:spacing w:line="312" w:lineRule="auto"/>
        <w:rPr>
          <w:b/>
          <w:bCs/>
        </w:rPr>
      </w:pPr>
      <w:r>
        <w:t xml:space="preserve">                           </w:t>
      </w:r>
      <w:r w:rsidRPr="0071557E">
        <w:rPr>
          <w:b/>
          <w:bCs/>
        </w:rPr>
        <w:t xml:space="preserve">Chłopcy rocznik 2013 – 2012              styl dowolny </w:t>
      </w:r>
      <w:smartTag w:uri="urn:schemas-microsoft-com:office:smarttags" w:element="metricconverter">
        <w:smartTagPr>
          <w:attr w:name="ProductID" w:val="25 m"/>
        </w:smartTagPr>
        <w:r w:rsidRPr="0071557E">
          <w:rPr>
            <w:b/>
            <w:bCs/>
          </w:rPr>
          <w:t>25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Czas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I miejsce: Magiera Nikodem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0:18,46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II miejsce: Bobrowski Adrian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0:18,66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III miejsce: Bobrowski Eryk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0:20,75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  <w:rPr>
                <w:b/>
                <w:i/>
              </w:rPr>
            </w:pPr>
            <w:r w:rsidRPr="0071557E">
              <w:rPr>
                <w:b/>
                <w:i/>
              </w:rPr>
              <w:t>Czas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Chochorowski Adam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0:26,20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Leszko Łukasz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0:27,24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Sarota Gabriel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0:23,36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Filip Konrad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0:28,39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Drogoś Adam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0:27,39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Sierota Wojciech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0:28,38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Miłkowski Igor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0:34,18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Połomski Oskar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0:28,44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Lorek Kamil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0:28,98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Zygmunt Adrian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0:28,25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 xml:space="preserve">Bulzak Krzysztof 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0:22,25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Skałka Dawid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0:28,16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Pawłowski Tomasz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0:29,77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Pijanowski Wojciech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0:27,70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Bartkiewicz Michał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0:23,87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Jasik Mikołaj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0:26,41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Krzemień Franciszek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0:21,44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Wojnar Kacper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0:27,25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Wysopal Artur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0:26,22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Padula Igor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0:40,46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Korczyński Jakub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0:39,36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Lebda Patryk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0:29,38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Tokarz Patryk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0:27,11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Fałowski Mikołaj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0:25,78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Wiewióra Maksymilian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0:30,57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Bodziony Patryk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0:39,71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Słaby Jakub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0:31,87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Jeż Szymon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0:24,63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Bajorek Alan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0:27,32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Wesołowski Tomasz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0:38,26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Butenko Kirył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0:28,67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Świder Karol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0:35,92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Polakiewicz Bartosz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0:25,28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Chronowski Szymon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0:32,80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Gacek Kacper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0:21,28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Molek Kavper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0:26,22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Molek Oliwier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0:31,22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Iwański Daniel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0:31,86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Baran Oliwier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0:33,35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Kalita Miłosz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0:27,43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Olchawa Igor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0:28,00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Hamiga Kacper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0:32,88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Boguszewski Jan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0:25,98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Skrobot Szymon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0:30,58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Broton Maciej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0:26,22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Jurczak Mikołaj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0:34,99</w:t>
            </w:r>
          </w:p>
        </w:tc>
      </w:tr>
      <w:tr w:rsidR="00E06480" w:rsidRPr="0071557E" w:rsidTr="00992E9C">
        <w:trPr>
          <w:jc w:val="center"/>
        </w:trPr>
        <w:tc>
          <w:tcPr>
            <w:tcW w:w="4095" w:type="dxa"/>
          </w:tcPr>
          <w:p w:rsidR="00E06480" w:rsidRPr="0071557E" w:rsidRDefault="00E06480" w:rsidP="0071557E">
            <w:pPr>
              <w:spacing w:line="360" w:lineRule="auto"/>
            </w:pPr>
            <w:r w:rsidRPr="0071557E">
              <w:t>Ziaja Jan</w:t>
            </w:r>
          </w:p>
        </w:tc>
        <w:tc>
          <w:tcPr>
            <w:tcW w:w="1730" w:type="dxa"/>
          </w:tcPr>
          <w:p w:rsidR="00E06480" w:rsidRPr="0071557E" w:rsidRDefault="00E06480" w:rsidP="0071557E">
            <w:pPr>
              <w:spacing w:line="360" w:lineRule="auto"/>
              <w:jc w:val="center"/>
            </w:pPr>
            <w:r w:rsidRPr="0071557E">
              <w:t>0:29,70</w:t>
            </w:r>
          </w:p>
        </w:tc>
      </w:tr>
    </w:tbl>
    <w:p w:rsidR="00E06480" w:rsidRPr="00F905E5" w:rsidRDefault="00E06480" w:rsidP="00F905E5">
      <w:pPr>
        <w:spacing w:line="312" w:lineRule="auto"/>
        <w:jc w:val="center"/>
        <w:rPr>
          <w:b/>
          <w:bCs/>
        </w:rPr>
      </w:pPr>
      <w:bookmarkStart w:id="0" w:name="_GoBack"/>
      <w:bookmarkEnd w:id="0"/>
      <w:r w:rsidRPr="00F905E5">
        <w:rPr>
          <w:b/>
          <w:bCs/>
        </w:rPr>
        <w:t xml:space="preserve">Dziewczęta rocznik 2011 – 2010             styl dowolny </w:t>
      </w:r>
      <w:smartTag w:uri="urn:schemas-microsoft-com:office:smarttags" w:element="metricconverter">
        <w:smartTagPr>
          <w:attr w:name="ProductID" w:val="50 m"/>
        </w:smartTagPr>
        <w:r w:rsidRPr="00F905E5">
          <w:rPr>
            <w:b/>
            <w:bCs/>
          </w:rPr>
          <w:t>50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38"/>
        <w:gridCol w:w="1692"/>
        <w:gridCol w:w="54"/>
      </w:tblGrid>
      <w:tr w:rsidR="00E06480" w:rsidRPr="00F905E5" w:rsidTr="00567652">
        <w:trPr>
          <w:gridAfter w:val="1"/>
          <w:wAfter w:w="54" w:type="dxa"/>
          <w:jc w:val="center"/>
        </w:trPr>
        <w:tc>
          <w:tcPr>
            <w:tcW w:w="4095" w:type="dxa"/>
          </w:tcPr>
          <w:p w:rsidR="00E06480" w:rsidRPr="00F905E5" w:rsidRDefault="00E06480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Nazwisko i imię</w:t>
            </w:r>
          </w:p>
        </w:tc>
        <w:tc>
          <w:tcPr>
            <w:tcW w:w="1730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Czas</w:t>
            </w:r>
          </w:p>
        </w:tc>
      </w:tr>
      <w:tr w:rsidR="00E06480" w:rsidRPr="00F905E5" w:rsidTr="00567652">
        <w:trPr>
          <w:gridAfter w:val="1"/>
          <w:wAfter w:w="54" w:type="dxa"/>
          <w:jc w:val="center"/>
        </w:trPr>
        <w:tc>
          <w:tcPr>
            <w:tcW w:w="4095" w:type="dxa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I miejsce: Drews Matylda</w:t>
            </w:r>
          </w:p>
        </w:tc>
        <w:tc>
          <w:tcPr>
            <w:tcW w:w="1730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0:34,59</w:t>
            </w:r>
          </w:p>
        </w:tc>
      </w:tr>
      <w:tr w:rsidR="00E06480" w:rsidRPr="00F905E5" w:rsidTr="00567652">
        <w:trPr>
          <w:gridAfter w:val="1"/>
          <w:wAfter w:w="54" w:type="dxa"/>
          <w:jc w:val="center"/>
        </w:trPr>
        <w:tc>
          <w:tcPr>
            <w:tcW w:w="4095" w:type="dxa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II miejsce: Garścia Lena</w:t>
            </w:r>
          </w:p>
        </w:tc>
        <w:tc>
          <w:tcPr>
            <w:tcW w:w="1730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0:38,29</w:t>
            </w:r>
          </w:p>
        </w:tc>
      </w:tr>
      <w:tr w:rsidR="00E06480" w:rsidRPr="00F905E5" w:rsidTr="00567652">
        <w:trPr>
          <w:gridAfter w:val="1"/>
          <w:wAfter w:w="54" w:type="dxa"/>
          <w:jc w:val="center"/>
        </w:trPr>
        <w:tc>
          <w:tcPr>
            <w:tcW w:w="4095" w:type="dxa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III miejsce: Dzięgiel Ornella</w:t>
            </w:r>
          </w:p>
        </w:tc>
        <w:tc>
          <w:tcPr>
            <w:tcW w:w="1730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0:39,07</w:t>
            </w:r>
          </w:p>
        </w:tc>
      </w:tr>
      <w:tr w:rsidR="00E06480" w:rsidRPr="00F905E5" w:rsidTr="00567652">
        <w:trPr>
          <w:trHeight w:val="373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Nazwisko i imię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  <w:rPr>
                <w:b/>
                <w:i/>
              </w:rPr>
            </w:pPr>
            <w:r w:rsidRPr="00F905E5">
              <w:rPr>
                <w:b/>
                <w:i/>
              </w:rPr>
              <w:t>Czas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Łękawska Gabriela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1:13,40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Malczak Zuzanna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0:39,55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Kudlik Dominika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0:39,10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Orzeł Lena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0:51,33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Poręba Martyna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0:56,92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Szpakowska Gabriela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0:59,65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Wielgus Maja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1:00,27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Kucharska Maja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0:55,86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Wielgus Aleksandra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0:51,22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Kania Maja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0:57,75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Chochorowska Julia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0:55,47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Wojciechowska Nikola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0:49,10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Bodziony Maja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0:51,23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Gołąb Ola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0:49,41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Tokarczyk Lena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1:09,81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Iwańska Zofia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0:41,76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Gołąb Julia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0:43,37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Kozioł Ewelina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0:47,65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Mróz Wiktoria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0:52,08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Lorek Maja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0:52,11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Świder Kamila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0:50,75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Tokarz Paulina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0:50,75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Korczyńska Emilia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0:58,80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Czernecka Weronika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0:42,38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Kocoń Wanessa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0:48,82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Sopata Anna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0:43,20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Bielska Julia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1:12,98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Gawlik Maja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1:36,94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Gucwa Laura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0:41,50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Basta Julia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0:45,57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Popielec Alicja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0:55,69</w:t>
            </w:r>
          </w:p>
        </w:tc>
      </w:tr>
      <w:tr w:rsidR="00E06480" w:rsidRPr="00F905E5" w:rsidTr="00567652">
        <w:trPr>
          <w:trHeight w:val="492"/>
          <w:jc w:val="center"/>
        </w:trPr>
        <w:tc>
          <w:tcPr>
            <w:tcW w:w="4133" w:type="dxa"/>
            <w:gridSpan w:val="2"/>
          </w:tcPr>
          <w:p w:rsidR="00E06480" w:rsidRPr="00F905E5" w:rsidRDefault="00E06480" w:rsidP="00F905E5">
            <w:pPr>
              <w:spacing w:line="360" w:lineRule="auto"/>
            </w:pPr>
            <w:r w:rsidRPr="00F905E5">
              <w:t>Filip Dominika</w:t>
            </w:r>
          </w:p>
        </w:tc>
        <w:tc>
          <w:tcPr>
            <w:tcW w:w="1746" w:type="dxa"/>
            <w:gridSpan w:val="2"/>
          </w:tcPr>
          <w:p w:rsidR="00E06480" w:rsidRPr="00F905E5" w:rsidRDefault="00E06480" w:rsidP="00F905E5">
            <w:pPr>
              <w:spacing w:line="360" w:lineRule="auto"/>
              <w:jc w:val="center"/>
            </w:pPr>
            <w:r w:rsidRPr="00F905E5">
              <w:t>1:06,49</w:t>
            </w:r>
          </w:p>
        </w:tc>
      </w:tr>
    </w:tbl>
    <w:p w:rsidR="00E06480" w:rsidRPr="00385ED2" w:rsidRDefault="00E06480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Chłopcy rocznik 20</w:t>
      </w:r>
      <w:r>
        <w:rPr>
          <w:b/>
          <w:bCs/>
          <w:sz w:val="24"/>
          <w:szCs w:val="24"/>
        </w:rPr>
        <w:t>11</w:t>
      </w:r>
      <w:r w:rsidRPr="00385ED2">
        <w:rPr>
          <w:b/>
          <w:bCs/>
          <w:sz w:val="24"/>
          <w:szCs w:val="24"/>
        </w:rPr>
        <w:t xml:space="preserve"> – 20</w:t>
      </w:r>
      <w:r>
        <w:rPr>
          <w:b/>
          <w:bCs/>
          <w:sz w:val="24"/>
          <w:szCs w:val="24"/>
        </w:rPr>
        <w:t>10</w:t>
      </w:r>
      <w:r w:rsidRPr="00385ED2">
        <w:rPr>
          <w:b/>
          <w:bCs/>
          <w:sz w:val="24"/>
          <w:szCs w:val="24"/>
        </w:rPr>
        <w:t xml:space="preserve">             styl dowolny </w:t>
      </w:r>
      <w:smartTag w:uri="urn:schemas-microsoft-com:office:smarttags" w:element="metricconverter">
        <w:smartTagPr>
          <w:attr w:name="ProductID" w:val="50 m"/>
        </w:smartTagPr>
        <w:r w:rsidRPr="00385ED2">
          <w:rPr>
            <w:b/>
            <w:bCs/>
            <w:sz w:val="24"/>
            <w:szCs w:val="24"/>
          </w:rPr>
          <w:t>50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9371F1" w:rsidRDefault="00E06480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E06480" w:rsidRPr="009371F1" w:rsidRDefault="00E06480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 miejsce: </w:t>
            </w:r>
            <w:r>
              <w:t>Golonka Olaf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0:34,72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 miejsce: </w:t>
            </w:r>
            <w:r>
              <w:t>Maciak Adam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0:35,79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III miejsce: </w:t>
            </w:r>
            <w:r>
              <w:t>Czubaj Krzysztof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0:38,97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9371F1" w:rsidRDefault="00E06480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E06480" w:rsidRPr="009371F1" w:rsidRDefault="00E06480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Tokarz Jakub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0:45,86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Żak Tomasz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0:55,19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Jasik Filip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0:53,79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Kipiel Mateusz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0:40,82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Krawczyk Piotr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0:49,94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Plata Karol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1:54,07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Piszczek Paweł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0:51,62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Wielgus Karol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0:54,60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Gądek Filip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0:48,50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Gołąb Mateusz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0:39,44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Matiaszek Jakub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0:46,45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Kapułka Wojciech</w:t>
            </w:r>
          </w:p>
        </w:tc>
        <w:tc>
          <w:tcPr>
            <w:tcW w:w="1730" w:type="dxa"/>
          </w:tcPr>
          <w:p w:rsidR="00E06480" w:rsidRDefault="00E06480" w:rsidP="00F26210">
            <w:pPr>
              <w:spacing w:line="360" w:lineRule="auto"/>
              <w:jc w:val="center"/>
            </w:pPr>
            <w:r>
              <w:t>0:43,69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Głąb Hubert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0:46,81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Leśniak Paweł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0:42,54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Basiaga Karol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0:51,32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Potoczek Dawid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0:40,73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Ladenberg Paweł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0:46,82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Korona Alan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0:58,79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 xml:space="preserve">Matlong Mateusz 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0;44,45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Rymarczyk Mateusz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1:11,26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Jurczak Filip</w:t>
            </w:r>
          </w:p>
        </w:tc>
        <w:tc>
          <w:tcPr>
            <w:tcW w:w="1730" w:type="dxa"/>
          </w:tcPr>
          <w:p w:rsidR="00E06480" w:rsidRDefault="00E06480" w:rsidP="00707F26">
            <w:pPr>
              <w:spacing w:line="360" w:lineRule="auto"/>
              <w:jc w:val="center"/>
            </w:pPr>
            <w:r>
              <w:t>1:07,52</w:t>
            </w:r>
          </w:p>
        </w:tc>
      </w:tr>
    </w:tbl>
    <w:p w:rsidR="00E06480" w:rsidRPr="00385ED2" w:rsidRDefault="00E06480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Dziewczęta rocznik 200</w:t>
      </w:r>
      <w:r>
        <w:rPr>
          <w:b/>
          <w:bCs/>
          <w:sz w:val="24"/>
          <w:szCs w:val="24"/>
        </w:rPr>
        <w:t>9</w:t>
      </w:r>
      <w:r w:rsidRPr="00385ED2">
        <w:rPr>
          <w:b/>
          <w:bCs/>
          <w:sz w:val="24"/>
          <w:szCs w:val="24"/>
        </w:rPr>
        <w:t xml:space="preserve"> – 200</w:t>
      </w:r>
      <w:r>
        <w:rPr>
          <w:b/>
          <w:bCs/>
          <w:sz w:val="24"/>
          <w:szCs w:val="24"/>
        </w:rPr>
        <w:t>8</w:t>
      </w:r>
      <w:r w:rsidRPr="00385ED2">
        <w:rPr>
          <w:b/>
          <w:bCs/>
          <w:sz w:val="24"/>
          <w:szCs w:val="24"/>
        </w:rPr>
        <w:t xml:space="preserve">              styl dowolny </w:t>
      </w:r>
      <w:smartTag w:uri="urn:schemas-microsoft-com:office:smarttags" w:element="metricconverter">
        <w:smartTagPr>
          <w:attr w:name="ProductID" w:val="50 m"/>
        </w:smartTagPr>
        <w:r w:rsidRPr="00385ED2">
          <w:rPr>
            <w:b/>
            <w:bCs/>
            <w:sz w:val="24"/>
            <w:szCs w:val="24"/>
          </w:rPr>
          <w:t>50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9371F1" w:rsidRDefault="00E06480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E06480" w:rsidRPr="009371F1" w:rsidRDefault="00E06480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 miejsce: </w:t>
            </w:r>
            <w:r>
              <w:t>Dubel Maja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0:37,00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 miejsce: </w:t>
            </w:r>
            <w:r>
              <w:t>Szczepańska Paula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0:38,74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 w:rsidRPr="00385ED2">
              <w:t xml:space="preserve">III miejsce: </w:t>
            </w:r>
            <w:r>
              <w:t>Matiaszek Paulina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0:39,29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9371F1" w:rsidRDefault="00E06480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E06480" w:rsidRPr="009371F1" w:rsidRDefault="00E06480" w:rsidP="00707F26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Czas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Ladenberg Zofia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0:41,71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Wojnarowska Natalia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0:58,92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 xml:space="preserve">Gucwa Natalia 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0:39,50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Kurnyta Kamila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0:39,50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Maśnica Julia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0:45,04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Przystaś Nila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0:40,50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Wysopal Paulina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0:49,54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Siedlarz Martyna PK</w:t>
            </w:r>
          </w:p>
        </w:tc>
        <w:tc>
          <w:tcPr>
            <w:tcW w:w="1730" w:type="dxa"/>
          </w:tcPr>
          <w:p w:rsidR="00E06480" w:rsidRPr="00385ED2" w:rsidRDefault="00E06480" w:rsidP="002A75CD">
            <w:pPr>
              <w:spacing w:line="360" w:lineRule="auto"/>
              <w:jc w:val="center"/>
            </w:pPr>
            <w:r>
              <w:t>0:59,85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Default="00E06480" w:rsidP="00707F26">
            <w:pPr>
              <w:spacing w:line="360" w:lineRule="auto"/>
            </w:pPr>
            <w:r>
              <w:t>Małek Antonina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0:46,66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 xml:space="preserve">Polakiewicz Magdalena 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0:45,38</w:t>
            </w:r>
          </w:p>
        </w:tc>
      </w:tr>
      <w:tr w:rsidR="00E06480" w:rsidRPr="00385ED2" w:rsidTr="00707F26">
        <w:trPr>
          <w:jc w:val="center"/>
        </w:trPr>
        <w:tc>
          <w:tcPr>
            <w:tcW w:w="4095" w:type="dxa"/>
          </w:tcPr>
          <w:p w:rsidR="00E06480" w:rsidRPr="00385ED2" w:rsidRDefault="00E06480" w:rsidP="00707F26">
            <w:pPr>
              <w:spacing w:line="360" w:lineRule="auto"/>
            </w:pPr>
            <w:r>
              <w:t>Kuśmirek Nicola</w:t>
            </w:r>
          </w:p>
        </w:tc>
        <w:tc>
          <w:tcPr>
            <w:tcW w:w="1730" w:type="dxa"/>
          </w:tcPr>
          <w:p w:rsidR="00E06480" w:rsidRPr="00385ED2" w:rsidRDefault="00E06480" w:rsidP="00707F26">
            <w:pPr>
              <w:spacing w:line="360" w:lineRule="auto"/>
              <w:jc w:val="center"/>
            </w:pPr>
            <w:r>
              <w:t>1:03,10</w:t>
            </w:r>
          </w:p>
        </w:tc>
      </w:tr>
    </w:tbl>
    <w:p w:rsidR="00E06480" w:rsidRDefault="00E06480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385ED2">
        <w:rPr>
          <w:b/>
          <w:bCs/>
          <w:sz w:val="24"/>
          <w:szCs w:val="24"/>
        </w:rPr>
        <w:t>Chłopcy rocznik 200</w:t>
      </w:r>
      <w:r>
        <w:rPr>
          <w:b/>
          <w:bCs/>
          <w:sz w:val="24"/>
          <w:szCs w:val="24"/>
        </w:rPr>
        <w:t>9</w:t>
      </w:r>
      <w:r w:rsidRPr="00385ED2">
        <w:rPr>
          <w:b/>
          <w:bCs/>
          <w:sz w:val="24"/>
          <w:szCs w:val="24"/>
        </w:rPr>
        <w:t xml:space="preserve"> – 200</w:t>
      </w:r>
      <w:r>
        <w:rPr>
          <w:b/>
          <w:bCs/>
          <w:sz w:val="24"/>
          <w:szCs w:val="24"/>
        </w:rPr>
        <w:t>8</w:t>
      </w:r>
      <w:r w:rsidRPr="00385ED2">
        <w:rPr>
          <w:b/>
          <w:bCs/>
          <w:sz w:val="24"/>
          <w:szCs w:val="24"/>
        </w:rPr>
        <w:t xml:space="preserve">              styl dowolny </w:t>
      </w:r>
      <w:smartTag w:uri="urn:schemas-microsoft-com:office:smarttags" w:element="metricconverter">
        <w:smartTagPr>
          <w:attr w:name="ProductID" w:val="50 m"/>
        </w:smartTagPr>
        <w:r w:rsidRPr="00385ED2">
          <w:rPr>
            <w:b/>
            <w:bCs/>
            <w:sz w:val="24"/>
            <w:szCs w:val="24"/>
          </w:rPr>
          <w:t>50 m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9371F1" w:rsidRDefault="00E06480" w:rsidP="00567652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E06480" w:rsidRPr="009371F1" w:rsidRDefault="00E06480" w:rsidP="00567652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Czas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 w:rsidRPr="00385ED2">
              <w:t xml:space="preserve">I miejsce: </w:t>
            </w:r>
            <w:r>
              <w:t>Kleszyk Dawid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0:33,34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 w:rsidRPr="00385ED2">
              <w:t xml:space="preserve">II miejsce: </w:t>
            </w:r>
            <w:r>
              <w:t>Pogwizd Artur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0:33.50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 w:rsidRPr="00385ED2">
              <w:t xml:space="preserve">III miejsce: </w:t>
            </w:r>
            <w:r>
              <w:t xml:space="preserve">Garścia Nikodem 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0:34,24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9371F1" w:rsidRDefault="00E06480" w:rsidP="00567652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Nazwisko i imię</w:t>
            </w:r>
          </w:p>
        </w:tc>
        <w:tc>
          <w:tcPr>
            <w:tcW w:w="1730" w:type="dxa"/>
          </w:tcPr>
          <w:p w:rsidR="00E06480" w:rsidRPr="009371F1" w:rsidRDefault="00E06480" w:rsidP="00567652">
            <w:pPr>
              <w:spacing w:line="360" w:lineRule="auto"/>
              <w:jc w:val="center"/>
              <w:rPr>
                <w:b/>
                <w:i/>
                <w:sz w:val="22"/>
              </w:rPr>
            </w:pPr>
            <w:r w:rsidRPr="009371F1">
              <w:rPr>
                <w:b/>
                <w:i/>
                <w:sz w:val="22"/>
              </w:rPr>
              <w:t>Czas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Twardy Tomasz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0:54,49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Pociecha Bartłomiej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0:53,44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Romańczyk Oskar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0:38,72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Wójcik Piostr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0:53,75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Mordarski Oskar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0:52,87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Gromulski Grzegorz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0:40,90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Franczewski Szymon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0:37,27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Podolak Karol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0:46,55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Jurkowski Tomasz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0:47,64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Nowak Bartłomiej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0:51,04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Machowski Michał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0:48,58</w:t>
            </w:r>
          </w:p>
        </w:tc>
      </w:tr>
      <w:tr w:rsidR="00E06480" w:rsidRPr="00385ED2" w:rsidTr="00567652">
        <w:trPr>
          <w:jc w:val="center"/>
        </w:trPr>
        <w:tc>
          <w:tcPr>
            <w:tcW w:w="4095" w:type="dxa"/>
          </w:tcPr>
          <w:p w:rsidR="00E06480" w:rsidRPr="00385ED2" w:rsidRDefault="00E06480" w:rsidP="00567652">
            <w:pPr>
              <w:spacing w:line="360" w:lineRule="auto"/>
            </w:pPr>
            <w:r>
              <w:t>Nosal Tomasz</w:t>
            </w:r>
          </w:p>
        </w:tc>
        <w:tc>
          <w:tcPr>
            <w:tcW w:w="1730" w:type="dxa"/>
          </w:tcPr>
          <w:p w:rsidR="00E06480" w:rsidRPr="00385ED2" w:rsidRDefault="00E06480" w:rsidP="00567652">
            <w:pPr>
              <w:spacing w:line="360" w:lineRule="auto"/>
              <w:jc w:val="center"/>
            </w:pPr>
            <w:r>
              <w:t>0:34,56</w:t>
            </w:r>
          </w:p>
        </w:tc>
      </w:tr>
    </w:tbl>
    <w:p w:rsidR="00E06480" w:rsidRDefault="00E06480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</w:p>
    <w:sectPr w:rsidR="00E06480" w:rsidSect="009371F1">
      <w:pgSz w:w="11906" w:h="16838"/>
      <w:pgMar w:top="360" w:right="1418" w:bottom="89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74F3"/>
    <w:rsid w:val="0000119A"/>
    <w:rsid w:val="000A330E"/>
    <w:rsid w:val="000A511E"/>
    <w:rsid w:val="000D5F28"/>
    <w:rsid w:val="00127CD6"/>
    <w:rsid w:val="00185477"/>
    <w:rsid w:val="00194FA4"/>
    <w:rsid w:val="001C447C"/>
    <w:rsid w:val="001E1490"/>
    <w:rsid w:val="00231FAB"/>
    <w:rsid w:val="0024417D"/>
    <w:rsid w:val="0025124D"/>
    <w:rsid w:val="00254F3B"/>
    <w:rsid w:val="002A75CD"/>
    <w:rsid w:val="002D4F22"/>
    <w:rsid w:val="002E14CF"/>
    <w:rsid w:val="002E65F6"/>
    <w:rsid w:val="002F6C7D"/>
    <w:rsid w:val="00315363"/>
    <w:rsid w:val="00315EC8"/>
    <w:rsid w:val="00316F9F"/>
    <w:rsid w:val="00323440"/>
    <w:rsid w:val="00385ED2"/>
    <w:rsid w:val="0042403B"/>
    <w:rsid w:val="004C1CBC"/>
    <w:rsid w:val="00515F27"/>
    <w:rsid w:val="00520E53"/>
    <w:rsid w:val="0053073D"/>
    <w:rsid w:val="005474F3"/>
    <w:rsid w:val="00567652"/>
    <w:rsid w:val="005C7956"/>
    <w:rsid w:val="005D1476"/>
    <w:rsid w:val="006249C5"/>
    <w:rsid w:val="00651618"/>
    <w:rsid w:val="00702F1B"/>
    <w:rsid w:val="00707F26"/>
    <w:rsid w:val="0071557E"/>
    <w:rsid w:val="00766DDD"/>
    <w:rsid w:val="0078695D"/>
    <w:rsid w:val="007C18BE"/>
    <w:rsid w:val="008076D4"/>
    <w:rsid w:val="008537A0"/>
    <w:rsid w:val="008643E1"/>
    <w:rsid w:val="008A3790"/>
    <w:rsid w:val="008A439E"/>
    <w:rsid w:val="008A7E25"/>
    <w:rsid w:val="008C6887"/>
    <w:rsid w:val="009371F1"/>
    <w:rsid w:val="00992E9C"/>
    <w:rsid w:val="009E1C5E"/>
    <w:rsid w:val="00A00B8F"/>
    <w:rsid w:val="00A45AE7"/>
    <w:rsid w:val="00BD05C3"/>
    <w:rsid w:val="00C97B78"/>
    <w:rsid w:val="00CA48AE"/>
    <w:rsid w:val="00CC2D56"/>
    <w:rsid w:val="00D8706E"/>
    <w:rsid w:val="00D92ECF"/>
    <w:rsid w:val="00DA31FE"/>
    <w:rsid w:val="00E06480"/>
    <w:rsid w:val="00E92B7A"/>
    <w:rsid w:val="00EC7687"/>
    <w:rsid w:val="00F02023"/>
    <w:rsid w:val="00F17DDC"/>
    <w:rsid w:val="00F26210"/>
    <w:rsid w:val="00F876D8"/>
    <w:rsid w:val="00F90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4F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74F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C97B78"/>
    <w:pPr>
      <w:ind w:left="-426"/>
    </w:pPr>
    <w:rPr>
      <w:rFonts w:eastAsia="Calibri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97B78"/>
    <w:rPr>
      <w:rFonts w:ascii="Times New Roman" w:hAnsi="Times New Roman" w:cs="Times New Roman"/>
      <w:sz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s://www.ans-ns.edu.pl/images/szablony/site/ans-top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9</Pages>
  <Words>1200</Words>
  <Characters>7200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 Mikołajkowe Pływanie w Gminie Chełmiec</dc:title>
  <dc:subject/>
  <dc:creator>szkoła</dc:creator>
  <cp:keywords/>
  <dc:description/>
  <cp:lastModifiedBy>user</cp:lastModifiedBy>
  <cp:revision>4</cp:revision>
  <dcterms:created xsi:type="dcterms:W3CDTF">2022-12-08T15:52:00Z</dcterms:created>
  <dcterms:modified xsi:type="dcterms:W3CDTF">2022-12-08T19:09:00Z</dcterms:modified>
</cp:coreProperties>
</file>